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59" w:rsidRDefault="00123030">
      <w:pPr>
        <w:pStyle w:val="IVBEHaupttitel"/>
      </w:pPr>
      <w:r>
        <w:t xml:space="preserve">IV-Taggeld während der Ausbildung: </w:t>
      </w:r>
    </w:p>
    <w:p w:rsidR="009A0159" w:rsidRDefault="00123030">
      <w:pPr>
        <w:pStyle w:val="IVBEbertitel"/>
      </w:pPr>
      <w:r>
        <w:t>Angaben für die Auszahlung</w:t>
      </w:r>
    </w:p>
    <w:p w:rsidR="009A0159" w:rsidRDefault="009A0159">
      <w:pPr>
        <w:pStyle w:val="IVBETextNormal"/>
      </w:pPr>
    </w:p>
    <w:p w:rsidR="009A0159" w:rsidRDefault="00123030">
      <w:pPr>
        <w:pStyle w:val="IVBETextNormal"/>
      </w:pPr>
      <w:r>
        <w:t xml:space="preserve">Dieses Formular ist online verfügbar unter </w:t>
      </w:r>
      <w:hyperlink r:id="rId8" w:history="1">
        <w:r w:rsidRPr="00123030">
          <w:rPr>
            <w:rStyle w:val="Hyperlink"/>
          </w:rPr>
          <w:t>www.ivbe.c</w:t>
        </w:r>
        <w:r w:rsidRPr="00123030">
          <w:rPr>
            <w:rStyle w:val="Hyperlink"/>
          </w:rPr>
          <w:t>h</w:t>
        </w:r>
        <w:r w:rsidRPr="00123030">
          <w:rPr>
            <w:rStyle w:val="Hyperlink"/>
          </w:rPr>
          <w:t>/ag-formulare</w:t>
        </w:r>
      </w:hyperlink>
    </w:p>
    <w:p w:rsidR="009A0159" w:rsidRDefault="00123030">
      <w:pPr>
        <w:pStyle w:val="IVBETextNormal"/>
      </w:pPr>
      <w:r>
        <w:t xml:space="preserve">Für die Auszahlung von möglichen IV-Taggeldern während einer </w:t>
      </w:r>
      <w:r>
        <w:t>erstmaligen beruflichen Ausbildung benötigen wir von Ihnen folgende Angaben:</w:t>
      </w:r>
    </w:p>
    <w:p w:rsidR="009A0159" w:rsidRDefault="009A0159">
      <w:pPr>
        <w:pStyle w:val="IVBETextNormal"/>
        <w:rPr>
          <w:b/>
        </w:rPr>
      </w:pPr>
    </w:p>
    <w:p w:rsidR="009A0159" w:rsidRDefault="009A0159">
      <w:pPr>
        <w:pStyle w:val="IVBETextNormal"/>
        <w:rPr>
          <w:b/>
        </w:rPr>
        <w:sectPr w:rsidR="009A0159"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397" w:gutter="0"/>
          <w:cols w:space="708"/>
          <w:titlePg/>
          <w:docGrid w:linePitch="360"/>
        </w:sectPr>
      </w:pPr>
    </w:p>
    <w:p w:rsidR="009A0159" w:rsidRDefault="00123030">
      <w:pPr>
        <w:pStyle w:val="IVBETextNormal"/>
        <w:rPr>
          <w:b/>
        </w:rPr>
      </w:pPr>
      <w:r>
        <w:rPr>
          <w:b/>
        </w:rPr>
        <w:t>Angaben zur Person in Ausbildung</w:t>
      </w:r>
    </w:p>
    <w:p w:rsidR="009A0159" w:rsidRDefault="00123030">
      <w:pPr>
        <w:pStyle w:val="IVBETextNormal"/>
      </w:pPr>
      <w:r>
        <w:t xml:space="preserve">Name: 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>
        <w:fldChar w:fldCharType="end"/>
      </w:r>
      <w:r>
        <w:br/>
        <w:t>Vorname: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 xml:space="preserve">Geb. Datum: 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AHV Nr.: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9A0159" w:rsidRDefault="009A0159">
      <w:pPr>
        <w:pStyle w:val="IVBETextNormal"/>
      </w:pPr>
    </w:p>
    <w:p w:rsidR="009A0159" w:rsidRDefault="00123030">
      <w:pPr>
        <w:pStyle w:val="IVBETextNormal"/>
        <w:rPr>
          <w:b/>
        </w:rPr>
      </w:pPr>
      <w:r>
        <w:rPr>
          <w:b/>
        </w:rPr>
        <w:t>Angaben zum Ausbildungsbetrieb</w:t>
      </w:r>
    </w:p>
    <w:p w:rsidR="009A0159" w:rsidRDefault="00123030">
      <w:pPr>
        <w:pStyle w:val="IVBETextNormal"/>
      </w:pPr>
      <w:r>
        <w:t xml:space="preserve">Name: 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Adresse: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PLZ, Ort: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9A0159" w:rsidRDefault="009A0159">
      <w:pPr>
        <w:pStyle w:val="IVBETextNormal"/>
      </w:pPr>
    </w:p>
    <w:p w:rsidR="009A0159" w:rsidRDefault="00123030">
      <w:pPr>
        <w:pStyle w:val="IVBETextNormal"/>
        <w:rPr>
          <w:b/>
        </w:rPr>
      </w:pPr>
      <w:r>
        <w:rPr>
          <w:b/>
        </w:rPr>
        <w:t>Kontaktperson</w:t>
      </w:r>
      <w:r>
        <w:rPr>
          <w:b/>
        </w:rPr>
        <w:t xml:space="preserve"> für Taggeldbescheinigung</w:t>
      </w:r>
    </w:p>
    <w:p w:rsidR="009A0159" w:rsidRDefault="00123030">
      <w:pPr>
        <w:pStyle w:val="IVBETextNormal"/>
      </w:pPr>
      <w:r>
        <w:t>Die Taggeldbescheinigung (Bestätigung der Anwesenheit) muss monatlich eingereicht werden. Wer ist bei Ihnen dafür zuständig?</w:t>
      </w:r>
    </w:p>
    <w:p w:rsidR="009A0159" w:rsidRDefault="00123030">
      <w:pPr>
        <w:pStyle w:val="IVBETextNormal"/>
      </w:pPr>
      <w:r>
        <w:t>Name: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r>
        <w:br/>
        <w:t>Vorname: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Telefon: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E-Mail: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9A0159" w:rsidRDefault="00123030">
      <w:pPr>
        <w:rPr>
          <w:lang w:val="de-CH" w:eastAsia="en-US"/>
        </w:rPr>
      </w:pPr>
      <w:r>
        <w:br w:type="page"/>
      </w:r>
    </w:p>
    <w:p w:rsidR="009A0159" w:rsidRDefault="00123030">
      <w:pPr>
        <w:pStyle w:val="IVBETextNormal"/>
        <w:rPr>
          <w:b/>
        </w:rPr>
      </w:pPr>
      <w:r>
        <w:rPr>
          <w:b/>
        </w:rPr>
        <w:lastRenderedPageBreak/>
        <w:t>Bankverbindungen</w:t>
      </w:r>
    </w:p>
    <w:p w:rsidR="009A0159" w:rsidRDefault="00123030">
      <w:pPr>
        <w:pStyle w:val="IVBETextNormal"/>
      </w:pPr>
      <w:r>
        <w:t>Die Auszahlung des IV-Taggelds geht an den Ausbildungsbetrieb. Teilen Sie uns mit, auf welches Konto die Überweisung erfolgen soll.</w:t>
      </w:r>
    </w:p>
    <w:p w:rsidR="009A0159" w:rsidRDefault="00123030">
      <w:pPr>
        <w:pStyle w:val="IVBETextNormal"/>
      </w:pPr>
      <w:r>
        <w:t xml:space="preserve">Kontonummer IBAN: (CHxx xxxx xxxx xxxx </w:t>
      </w:r>
      <w:r>
        <w:t>x)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Konto gehört: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Name der Bank: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Adresse der Bank: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9A0159" w:rsidRDefault="009A0159">
      <w:pPr>
        <w:pStyle w:val="IVBETextNormal"/>
      </w:pPr>
    </w:p>
    <w:p w:rsidR="009A0159" w:rsidRDefault="00123030">
      <w:pPr>
        <w:pStyle w:val="IVBETextNormal"/>
        <w:rPr>
          <w:b/>
        </w:rPr>
      </w:pPr>
      <w:r>
        <w:rPr>
          <w:b/>
        </w:rPr>
        <w:t>Zuständige Ausgleichskasse</w:t>
      </w:r>
    </w:p>
    <w:p w:rsidR="009A0159" w:rsidRDefault="00123030">
      <w:pPr>
        <w:pStyle w:val="IVBETextNormal"/>
      </w:pPr>
      <w:r>
        <w:t>Für die Auszahlung von Taggeldern ist die Ausgleichskasse des Ausbildungsbetriebs zuständig. Teilen Sie uns deshalb mit,</w:t>
      </w:r>
      <w:r>
        <w:t xml:space="preserve"> bei welcher Ausgleichskasse der Sie die Sozialversicherungsbeiträge abrechnen. </w:t>
      </w:r>
    </w:p>
    <w:p w:rsidR="009A0159" w:rsidRDefault="00123030">
      <w:pPr>
        <w:pStyle w:val="IVBETextNormal"/>
      </w:pPr>
      <w:r>
        <w:t>Name: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Adresse: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br/>
        <w:t>PLZ, Ort: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9A0159" w:rsidRDefault="009A0159">
      <w:pPr>
        <w:pStyle w:val="IVBETextNormal"/>
      </w:pPr>
    </w:p>
    <w:p w:rsidR="009A0159" w:rsidRDefault="009A0159">
      <w:pPr>
        <w:pStyle w:val="IVBETextNormal"/>
      </w:pPr>
    </w:p>
    <w:p w:rsidR="009A0159" w:rsidRDefault="00123030">
      <w:pPr>
        <w:pStyle w:val="IVBETextNormal"/>
      </w:pPr>
      <w:r>
        <w:t>Bitte senden Sie das ausgefüllte Formular an:</w:t>
      </w:r>
      <w:r>
        <w:br/>
        <w:t>IV-Stelle Kanton Bern</w:t>
      </w:r>
      <w:r>
        <w:br/>
        <w:t>Scheibenstrasse 70</w:t>
      </w:r>
      <w:r>
        <w:br/>
        <w:t>3014 Bern</w:t>
      </w:r>
    </w:p>
    <w:p w:rsidR="009A0159" w:rsidRDefault="009A0159">
      <w:pPr>
        <w:pStyle w:val="IVBETextNormal"/>
      </w:pPr>
    </w:p>
    <w:p w:rsidR="009A0159" w:rsidRDefault="009A0159">
      <w:pPr>
        <w:pStyle w:val="IVBETextNormal"/>
      </w:pPr>
    </w:p>
    <w:sectPr w:rsidR="009A0159">
      <w:type w:val="continuous"/>
      <w:pgSz w:w="11906" w:h="16838" w:code="9"/>
      <w:pgMar w:top="1644" w:right="680" w:bottom="1077" w:left="1644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159" w:rsidRDefault="00123030">
      <w:pPr>
        <w:spacing w:after="0" w:line="240" w:lineRule="auto"/>
      </w:pPr>
      <w:r>
        <w:separator/>
      </w:r>
    </w:p>
  </w:endnote>
  <w:endnote w:type="continuationSeparator" w:id="0">
    <w:p w:rsidR="009A0159" w:rsidRDefault="0012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159" w:rsidRDefault="00123030">
    <w:pPr>
      <w:pStyle w:val="IVBEKopfFolgeseiteHoch"/>
    </w:pPr>
    <w:r>
      <w:tab/>
      <w:t xml:space="preserve">iv|ai be 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159" w:rsidRDefault="00123030">
    <w:pPr>
      <w:pStyle w:val="IVBEKopfSeite1Hoch"/>
    </w:pPr>
    <w:r>
      <w:tab/>
    </w:r>
    <w:bookmarkStart w:id="0" w:name="Fusszeile"/>
    <w:r>
      <w:t>IV-Stelle Kanton Bern, Scheibenstrasse 70, 3001 Bern</w:t>
    </w:r>
    <w:r>
      <w:tab/>
      <w:t>Office AI Canton de Berne, Scheibenstrasse 70, 3001 Berne</w:t>
    </w:r>
  </w:p>
  <w:p w:rsidR="009A0159" w:rsidRDefault="00123030">
    <w:pPr>
      <w:pStyle w:val="IVBEKopfSeite1Hoch"/>
    </w:pPr>
    <w:r>
      <w:rPr>
        <w:rStyle w:val="IVBEDokuCode"/>
      </w:rPr>
      <w:t>1.0.0.000</w:t>
    </w:r>
    <w:r>
      <w:tab/>
      <w:t>T 058 219 7</w:t>
    </w:r>
    <w:r>
      <w:t>1 11, www.ivbe.ch</w:t>
    </w:r>
    <w:r>
      <w:tab/>
      <w:t>T 058 219 71 11, www.aibe.ch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159" w:rsidRDefault="00123030">
      <w:pPr>
        <w:spacing w:after="0" w:line="240" w:lineRule="auto"/>
      </w:pPr>
      <w:r>
        <w:separator/>
      </w:r>
    </w:p>
  </w:footnote>
  <w:footnote w:type="continuationSeparator" w:id="0">
    <w:p w:rsidR="009A0159" w:rsidRDefault="00123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159" w:rsidRDefault="00123030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288290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59"/>
    <w:rsid w:val="00123030"/>
    <w:rsid w:val="009A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ADA72F4"/>
  <w15:docId w15:val="{9C832D33-BC26-4D80-A7AB-3CBB6DFE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widowControl/>
      <w:tabs>
        <w:tab w:val="clear" w:pos="5046"/>
        <w:tab w:val="clear" w:pos="9526"/>
        <w:tab w:val="left" w:pos="4990"/>
      </w:tabs>
      <w:adjustRightInd/>
      <w:spacing w:after="0"/>
      <w:textAlignment w:val="auto"/>
    </w:pPr>
    <w:rPr>
      <w:lang w:eastAsia="de-CH"/>
    </w:r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before="420" w:after="60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after="0"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before="60" w:after="60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spacing w:after="0"/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Hyperlink">
    <w:name w:val="Hyperlink"/>
    <w:basedOn w:val="Absatz-Standardschriftart"/>
    <w:uiPriority w:val="99"/>
    <w:semiHidden/>
    <w:rsid w:val="0012303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rsid w:val="001230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be.ch/ag-formula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Pool\Officevorlagen\IVBE%201%20Allgemein\1.0.0.000_Master_hoch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F96A-FC53-4599-974E-BE9C6B43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1.0.0.000_Master_hoch.dotm</Template>
  <TotalTime>0</TotalTime>
  <Pages>2</Pages>
  <Words>216</Words>
  <Characters>1385</Characters>
  <Application>Microsoft Office Word</Application>
  <DocSecurity>0</DocSecurity>
  <Lines>34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Aeschlimann Denise</dc:creator>
  <cp:lastModifiedBy>Zobrist Matthias</cp:lastModifiedBy>
  <cp:revision>4</cp:revision>
  <cp:lastPrinted>2020-12-10T13:21:00Z</cp:lastPrinted>
  <dcterms:created xsi:type="dcterms:W3CDTF">2024-05-29T09:13:00Z</dcterms:created>
  <dcterms:modified xsi:type="dcterms:W3CDTF">2024-06-10T11:52:00Z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