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9"/>
        <w:gridCol w:w="794"/>
        <w:gridCol w:w="4309"/>
      </w:tblGrid>
      <w:tr w:rsidR="000F6CC8" w:rsidRPr="00A25026">
        <w:trPr>
          <w:cantSplit/>
          <w:trHeight w:hRule="exact" w:val="1814"/>
        </w:trPr>
        <w:tc>
          <w:tcPr>
            <w:tcW w:w="4309" w:type="dxa"/>
            <w:shd w:val="clear" w:color="auto" w:fill="auto"/>
          </w:tcPr>
          <w:p w:rsidR="005D452F" w:rsidRPr="005D452F" w:rsidRDefault="005D452F" w:rsidP="008E5CE7">
            <w:pPr>
              <w:pStyle w:val="haupttitelseite1"/>
              <w:rPr>
                <w:lang w:val="fr-CH"/>
              </w:rPr>
            </w:pPr>
            <w:bookmarkStart w:id="0" w:name="_GoBack"/>
            <w:bookmarkEnd w:id="0"/>
            <w:r w:rsidRPr="005D452F">
              <w:rPr>
                <w:lang w:val="fr-CH"/>
              </w:rPr>
              <w:t xml:space="preserve">Recours contre les tiers </w:t>
            </w:r>
          </w:p>
          <w:p w:rsidR="000F6CC8" w:rsidRPr="00A25026" w:rsidRDefault="005D452F" w:rsidP="008E5CE7">
            <w:pPr>
              <w:pStyle w:val="haupttitelseite1"/>
            </w:pPr>
            <w:r w:rsidRPr="005D452F">
              <w:rPr>
                <w:lang w:val="fr-CH"/>
              </w:rPr>
              <w:t>responsables</w:t>
            </w:r>
          </w:p>
        </w:tc>
        <w:tc>
          <w:tcPr>
            <w:tcW w:w="794" w:type="dxa"/>
            <w:shd w:val="clear" w:color="auto" w:fill="auto"/>
          </w:tcPr>
          <w:p w:rsidR="000F6CC8" w:rsidRPr="00A25026" w:rsidRDefault="000F6CC8" w:rsidP="008E5CE7">
            <w:pPr>
              <w:pStyle w:val="haupttitelzeile1seite1"/>
            </w:pPr>
          </w:p>
        </w:tc>
        <w:tc>
          <w:tcPr>
            <w:tcW w:w="4309" w:type="dxa"/>
            <w:shd w:val="clear" w:color="auto" w:fill="auto"/>
          </w:tcPr>
          <w:p w:rsidR="000F6CC8" w:rsidRPr="00A25026" w:rsidRDefault="000F6CC8" w:rsidP="008E5CE7">
            <w:pPr>
              <w:pStyle w:val="logoplatzieren"/>
            </w:pPr>
          </w:p>
        </w:tc>
      </w:tr>
    </w:tbl>
    <w:p w:rsidR="000F6CC8" w:rsidRPr="00A25026" w:rsidRDefault="000F6CC8" w:rsidP="000F6CC8">
      <w:pPr>
        <w:pStyle w:val="abstandvorempfaeng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2"/>
        <w:gridCol w:w="1191"/>
        <w:gridCol w:w="3912"/>
      </w:tblGrid>
      <w:tr w:rsidR="000F6CC8" w:rsidRPr="00A25026">
        <w:trPr>
          <w:cantSplit/>
          <w:trHeight w:hRule="exact" w:val="1684"/>
        </w:trPr>
        <w:tc>
          <w:tcPr>
            <w:tcW w:w="3912" w:type="dxa"/>
            <w:shd w:val="clear" w:color="auto" w:fill="auto"/>
          </w:tcPr>
          <w:bookmarkStart w:id="1" w:name="a2"/>
          <w:p w:rsidR="000F6CC8" w:rsidRPr="00A25026" w:rsidRDefault="000F6CC8" w:rsidP="008E5CE7">
            <w:pPr>
              <w:pStyle w:val="betreffseite1Char"/>
            </w:pPr>
            <w:r w:rsidRPr="00A25026">
              <w:fldChar w:fldCharType="begin">
                <w:ffData>
                  <w:name w:val="a2"/>
                  <w:enabled/>
                  <w:calcOnExit w:val="0"/>
                  <w:textInput/>
                </w:ffData>
              </w:fldChar>
            </w:r>
            <w:r w:rsidRPr="00A25026">
              <w:instrText xml:space="preserve"> FORMTEXT </w:instrText>
            </w:r>
            <w:r w:rsidRPr="00A25026">
              <w:fldChar w:fldCharType="separate"/>
            </w:r>
            <w:r w:rsidR="009E70F6" w:rsidRPr="00A25026">
              <w:rPr>
                <w:noProof/>
              </w:rPr>
              <w:t> </w:t>
            </w:r>
            <w:r w:rsidR="009E70F6" w:rsidRPr="00A25026">
              <w:rPr>
                <w:noProof/>
              </w:rPr>
              <w:t> </w:t>
            </w:r>
            <w:r w:rsidR="009E70F6" w:rsidRPr="00A25026">
              <w:rPr>
                <w:noProof/>
              </w:rPr>
              <w:t> </w:t>
            </w:r>
            <w:r w:rsidR="009E70F6" w:rsidRPr="00A25026">
              <w:rPr>
                <w:noProof/>
              </w:rPr>
              <w:t> </w:t>
            </w:r>
            <w:r w:rsidR="009E70F6" w:rsidRPr="00A25026">
              <w:rPr>
                <w:noProof/>
              </w:rPr>
              <w:t> </w:t>
            </w:r>
            <w:r w:rsidRPr="00A25026">
              <w:fldChar w:fldCharType="end"/>
            </w:r>
            <w:bookmarkEnd w:id="1"/>
          </w:p>
        </w:tc>
        <w:tc>
          <w:tcPr>
            <w:tcW w:w="1191" w:type="dxa"/>
            <w:shd w:val="clear" w:color="auto" w:fill="auto"/>
          </w:tcPr>
          <w:p w:rsidR="000F6CC8" w:rsidRPr="00A25026" w:rsidRDefault="000F6CC8" w:rsidP="008E5CE7">
            <w:pPr>
              <w:pStyle w:val="betreffseite1Char"/>
            </w:pPr>
          </w:p>
        </w:tc>
        <w:bookmarkStart w:id="2" w:name="b2"/>
        <w:tc>
          <w:tcPr>
            <w:tcW w:w="3912" w:type="dxa"/>
            <w:shd w:val="clear" w:color="auto" w:fill="auto"/>
          </w:tcPr>
          <w:p w:rsidR="000F6CC8" w:rsidRPr="00A25026" w:rsidRDefault="000F6CC8" w:rsidP="008E5CE7">
            <w:pPr>
              <w:pStyle w:val="betreffseite1Char"/>
            </w:pPr>
            <w:r w:rsidRPr="00A25026">
              <w:fldChar w:fldCharType="begin">
                <w:ffData>
                  <w:name w:val="b2"/>
                  <w:enabled/>
                  <w:calcOnExit w:val="0"/>
                  <w:textInput/>
                </w:ffData>
              </w:fldChar>
            </w:r>
            <w:r w:rsidRPr="00A25026">
              <w:instrText xml:space="preserve"> FORMTEXT </w:instrText>
            </w:r>
            <w:r w:rsidRPr="00A25026">
              <w:fldChar w:fldCharType="separate"/>
            </w:r>
            <w:r w:rsidR="009E70F6" w:rsidRPr="00A25026">
              <w:rPr>
                <w:noProof/>
              </w:rPr>
              <w:t> </w:t>
            </w:r>
            <w:r w:rsidR="009E70F6" w:rsidRPr="00A25026">
              <w:rPr>
                <w:noProof/>
              </w:rPr>
              <w:t> </w:t>
            </w:r>
            <w:r w:rsidR="009E70F6" w:rsidRPr="00A25026">
              <w:rPr>
                <w:noProof/>
              </w:rPr>
              <w:t> </w:t>
            </w:r>
            <w:r w:rsidR="009E70F6" w:rsidRPr="00A25026">
              <w:rPr>
                <w:noProof/>
              </w:rPr>
              <w:t> </w:t>
            </w:r>
            <w:r w:rsidR="009E70F6" w:rsidRPr="00A25026">
              <w:rPr>
                <w:noProof/>
              </w:rPr>
              <w:t> </w:t>
            </w:r>
            <w:r w:rsidRPr="00A25026">
              <w:fldChar w:fldCharType="end"/>
            </w:r>
            <w:bookmarkEnd w:id="2"/>
          </w:p>
        </w:tc>
      </w:tr>
    </w:tbl>
    <w:p w:rsidR="000F6CC8" w:rsidRPr="00A25026" w:rsidRDefault="000F6CC8" w:rsidP="000F6CC8">
      <w:pPr>
        <w:pStyle w:val="abstandvorabsend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9"/>
        <w:gridCol w:w="794"/>
        <w:gridCol w:w="4309"/>
      </w:tblGrid>
      <w:tr w:rsidR="000F6CC8" w:rsidRPr="00A25026">
        <w:trPr>
          <w:cantSplit/>
          <w:trHeight w:hRule="exact" w:val="2608"/>
        </w:trPr>
        <w:tc>
          <w:tcPr>
            <w:tcW w:w="4309" w:type="dxa"/>
            <w:shd w:val="clear" w:color="auto" w:fill="auto"/>
          </w:tcPr>
          <w:p w:rsidR="000F6CC8" w:rsidRPr="00A25026" w:rsidRDefault="000F6CC8" w:rsidP="008E5CE7">
            <w:pPr>
              <w:pStyle w:val="absenderseite1"/>
            </w:pPr>
          </w:p>
        </w:tc>
        <w:tc>
          <w:tcPr>
            <w:tcW w:w="794" w:type="dxa"/>
            <w:shd w:val="clear" w:color="auto" w:fill="auto"/>
          </w:tcPr>
          <w:p w:rsidR="000F6CC8" w:rsidRPr="00A25026" w:rsidRDefault="000F6CC8" w:rsidP="008E5CE7">
            <w:pPr>
              <w:pStyle w:val="absenderseite1"/>
            </w:pPr>
          </w:p>
        </w:tc>
        <w:tc>
          <w:tcPr>
            <w:tcW w:w="4309" w:type="dxa"/>
            <w:shd w:val="clear" w:color="auto" w:fill="auto"/>
          </w:tcPr>
          <w:p w:rsidR="000F6CC8" w:rsidRPr="00A25026" w:rsidRDefault="000F6CC8" w:rsidP="008E5CE7">
            <w:pPr>
              <w:pStyle w:val="absenderseite1"/>
            </w:pPr>
          </w:p>
        </w:tc>
      </w:tr>
    </w:tbl>
    <w:p w:rsidR="000F6CC8" w:rsidRPr="00A25026" w:rsidRDefault="000F6CC8" w:rsidP="000B73C5">
      <w:pPr>
        <w:pStyle w:val="abstandvorpersonalien"/>
        <w:spacing w:before="240"/>
      </w:pPr>
    </w:p>
    <w:p w:rsidR="000F6CC8" w:rsidRPr="00A25026" w:rsidRDefault="000F6CC8" w:rsidP="000F6CC8">
      <w:pPr>
        <w:pStyle w:val="abstandvortext"/>
      </w:pPr>
    </w:p>
    <w:p w:rsidR="000F6CC8" w:rsidRPr="005D452F" w:rsidRDefault="005D452F" w:rsidP="000F6CC8">
      <w:pPr>
        <w:pStyle w:val="betreffseite1Char"/>
        <w:rPr>
          <w:lang w:val="fr-CH"/>
        </w:rPr>
      </w:pPr>
      <w:bookmarkStart w:id="3" w:name="OLE_LINK1"/>
      <w:r w:rsidRPr="005D452F">
        <w:rPr>
          <w:lang w:val="fr-CH"/>
        </w:rPr>
        <w:t>Recours contre les tiers responsables</w:t>
      </w:r>
      <w:r w:rsidR="000F6CC8" w:rsidRPr="005D452F">
        <w:rPr>
          <w:lang w:val="fr-CH"/>
        </w:rPr>
        <w:t>:</w:t>
      </w:r>
    </w:p>
    <w:bookmarkEnd w:id="3"/>
    <w:p w:rsidR="00795292" w:rsidRDefault="00795292" w:rsidP="00795292">
      <w:pPr>
        <w:pStyle w:val="lauftextseite1Char"/>
        <w:rPr>
          <w:b/>
          <w:bCs/>
          <w:lang w:val="fr-CH"/>
        </w:rPr>
      </w:pPr>
      <w:r w:rsidRPr="00EB43D9">
        <w:rPr>
          <w:b/>
          <w:bCs/>
          <w:lang w:val="fr-CH"/>
        </w:rPr>
        <w:t>Veuillez remplir et renvoyer le questionnaire dûment rempli</w:t>
      </w:r>
    </w:p>
    <w:p w:rsidR="000F6CC8" w:rsidRPr="005D452F" w:rsidRDefault="000F6CC8" w:rsidP="000F6CC8">
      <w:pPr>
        <w:pStyle w:val="lauftextseite1Char"/>
        <w:rPr>
          <w:lang w:val="fr-CH"/>
        </w:rPr>
      </w:pPr>
    </w:p>
    <w:p w:rsidR="000F6CC8" w:rsidRPr="0042221A" w:rsidRDefault="00836813" w:rsidP="000F6CC8">
      <w:pPr>
        <w:pStyle w:val="lauftextseite1Char"/>
        <w:rPr>
          <w:lang w:val="fr-CH"/>
        </w:rPr>
      </w:pPr>
      <w:r w:rsidRPr="0042221A">
        <w:rPr>
          <w:lang w:val="fr-CH"/>
        </w:rPr>
        <w:t>Bonjour</w:t>
      </w:r>
    </w:p>
    <w:p w:rsidR="000F6CC8" w:rsidRPr="0042221A" w:rsidRDefault="000F6CC8" w:rsidP="000F6CC8">
      <w:pPr>
        <w:pStyle w:val="lauftextseite1Char"/>
        <w:rPr>
          <w:lang w:val="fr-CH"/>
        </w:rPr>
      </w:pPr>
    </w:p>
    <w:p w:rsidR="005D452F" w:rsidRPr="0081441C" w:rsidRDefault="00795292" w:rsidP="005D452F">
      <w:pPr>
        <w:pStyle w:val="lauftextseite1Char"/>
        <w:rPr>
          <w:lang w:val="fr-CH"/>
        </w:rPr>
      </w:pPr>
      <w:r w:rsidRPr="0042221A">
        <w:rPr>
          <w:lang w:val="fr-CH"/>
        </w:rPr>
        <w:t>Vous avez déposé une demande de prestations d'assurance invalidité. Il est possible qu'un tiers soit tenu responsable de l'événement qui vous a amené à vous inscrire.</w:t>
      </w:r>
      <w:r w:rsidR="005D452F" w:rsidRPr="0042221A">
        <w:rPr>
          <w:lang w:val="fr-CH"/>
        </w:rPr>
        <w:t xml:space="preserve"> Dans tel cas, l´AI exerce son droit de recours contre la personne responsable, respectivement son assurance responsabilité civile, jusqu´à concurrence des prestations servies. Nous vous serions dès lors </w:t>
      </w:r>
      <w:r w:rsidR="00F13EB6" w:rsidRPr="0042221A">
        <w:rPr>
          <w:lang w:val="fr-CH"/>
        </w:rPr>
        <w:t>gré de</w:t>
      </w:r>
      <w:r w:rsidR="005D452F" w:rsidRPr="0042221A">
        <w:rPr>
          <w:lang w:val="fr-CH"/>
        </w:rPr>
        <w:t xml:space="preserve"> bien vouloir répondre aux questions posées ci-après, nous permettant ainsi de</w:t>
      </w:r>
      <w:r w:rsidR="005D452F" w:rsidRPr="0081441C">
        <w:rPr>
          <w:lang w:val="fr-CH"/>
        </w:rPr>
        <w:t xml:space="preserve"> déterminer avec précision les circonstances </w:t>
      </w:r>
      <w:r w:rsidR="00F13EB6">
        <w:rPr>
          <w:lang w:val="fr-CH"/>
        </w:rPr>
        <w:t>de l'évènement dommageable</w:t>
      </w:r>
      <w:r w:rsidR="005D452F" w:rsidRPr="0081441C">
        <w:rPr>
          <w:lang w:val="fr-CH"/>
        </w:rPr>
        <w:t>.</w:t>
      </w:r>
    </w:p>
    <w:p w:rsidR="005D452F" w:rsidRPr="0081441C" w:rsidRDefault="005D452F" w:rsidP="005D452F">
      <w:pPr>
        <w:pStyle w:val="lauftextseite1Char"/>
        <w:rPr>
          <w:lang w:val="fr-CH"/>
        </w:rPr>
      </w:pPr>
    </w:p>
    <w:p w:rsidR="005D452F" w:rsidRPr="00751693" w:rsidRDefault="005D452F" w:rsidP="005D452F">
      <w:pPr>
        <w:pStyle w:val="lauftextseite1"/>
        <w:rPr>
          <w:lang w:val="fr-CH"/>
        </w:rPr>
      </w:pPr>
      <w:r w:rsidRPr="0081441C">
        <w:rPr>
          <w:lang w:val="fr-CH"/>
        </w:rPr>
        <w:t>Avec nos remerciements et nos meilleures salutations.</w:t>
      </w:r>
    </w:p>
    <w:p w:rsidR="000F6CC8" w:rsidRPr="00A25026" w:rsidRDefault="006F5C63" w:rsidP="008A3D5B">
      <w:pPr>
        <w:pStyle w:val="lauftextseite1Char"/>
        <w:sectPr w:rsidR="000F6CC8" w:rsidRPr="00A25026" w:rsidSect="005D452F">
          <w:head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454" w:right="849" w:bottom="851" w:left="1701" w:header="0" w:footer="533" w:gutter="0"/>
          <w:pgNumType w:start="0"/>
          <w:cols w:space="708"/>
          <w:titlePg/>
          <w:docGrid w:linePitch="360"/>
        </w:sectPr>
      </w:pPr>
      <w:r w:rsidRPr="00A25026">
        <w:br w:type="page"/>
      </w:r>
    </w:p>
    <w:p w:rsidR="006F5C63" w:rsidRPr="00A25026" w:rsidRDefault="006F5C63" w:rsidP="006F5C63">
      <w:pPr>
        <w:pStyle w:val="lauftextCharChar2"/>
        <w:rPr>
          <w:rFonts w:cs="Arial"/>
        </w:rPr>
      </w:pPr>
    </w:p>
    <w:tbl>
      <w:tblPr>
        <w:tblW w:w="8166" w:type="dxa"/>
        <w:tblInd w:w="-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6"/>
        <w:gridCol w:w="2052"/>
        <w:gridCol w:w="2028"/>
      </w:tblGrid>
      <w:tr w:rsidR="00A25026" w:rsidRPr="00A25026" w:rsidTr="001C5C7C">
        <w:trPr>
          <w:trHeight w:val="600"/>
        </w:trPr>
        <w:tc>
          <w:tcPr>
            <w:tcW w:w="4086" w:type="dxa"/>
            <w:tcBorders>
              <w:top w:val="single" w:sz="12" w:space="0" w:color="auto"/>
              <w:bottom w:val="single" w:sz="12" w:space="0" w:color="auto"/>
            </w:tcBorders>
          </w:tcPr>
          <w:p w:rsidR="00A25026" w:rsidRPr="005D452F" w:rsidRDefault="005D452F" w:rsidP="001C5C7C">
            <w:pPr>
              <w:pStyle w:val="tabellenkopfseite1"/>
              <w:rPr>
                <w:lang w:val="fr-CH"/>
              </w:rPr>
            </w:pPr>
            <w:r w:rsidRPr="005D452F">
              <w:rPr>
                <w:lang w:val="fr-CH"/>
              </w:rPr>
              <w:t>Personne assurée</w:t>
            </w:r>
            <w:r w:rsidR="00A25026" w:rsidRPr="005D452F">
              <w:rPr>
                <w:lang w:val="fr-CH"/>
              </w:rPr>
              <w:t xml:space="preserve"> (</w:t>
            </w:r>
            <w:r w:rsidRPr="005D452F">
              <w:rPr>
                <w:lang w:val="fr-CH"/>
              </w:rPr>
              <w:t>Prénom, nom</w:t>
            </w:r>
            <w:r w:rsidR="00A25026" w:rsidRPr="005D452F">
              <w:rPr>
                <w:lang w:val="fr-CH"/>
              </w:rPr>
              <w:t>)</w:t>
            </w:r>
          </w:p>
          <w:bookmarkStart w:id="4" w:name="Name"/>
          <w:p w:rsidR="00A25026" w:rsidRPr="005D452F" w:rsidRDefault="00A25026" w:rsidP="001C5C7C">
            <w:pPr>
              <w:pStyle w:val="personalienseite1"/>
              <w:rPr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  <w:bookmarkEnd w:id="4"/>
            <w:bookmarkEnd w:id="5"/>
          </w:p>
        </w:tc>
        <w:tc>
          <w:tcPr>
            <w:tcW w:w="2052" w:type="dxa"/>
            <w:tcBorders>
              <w:top w:val="single" w:sz="12" w:space="0" w:color="auto"/>
              <w:bottom w:val="single" w:sz="12" w:space="0" w:color="auto"/>
            </w:tcBorders>
          </w:tcPr>
          <w:p w:rsidR="00A25026" w:rsidRPr="005D452F" w:rsidRDefault="005D452F" w:rsidP="001C5C7C">
            <w:pPr>
              <w:pStyle w:val="tabellenkopfseite1"/>
              <w:rPr>
                <w:lang w:val="fr-CH"/>
              </w:rPr>
            </w:pPr>
            <w:r w:rsidRPr="005D452F">
              <w:rPr>
                <w:lang w:val="fr-CH"/>
              </w:rPr>
              <w:t>Date de naissance</w:t>
            </w:r>
          </w:p>
          <w:bookmarkStart w:id="6" w:name="Geburtsdatum"/>
          <w:p w:rsidR="00A25026" w:rsidRPr="005D452F" w:rsidRDefault="00A25026" w:rsidP="001C5C7C">
            <w:pPr>
              <w:pStyle w:val="personalienseite1"/>
              <w:rPr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  <w:bookmarkEnd w:id="6"/>
            <w:bookmarkEnd w:id="7"/>
          </w:p>
        </w:tc>
        <w:tc>
          <w:tcPr>
            <w:tcW w:w="2028" w:type="dxa"/>
            <w:tcBorders>
              <w:top w:val="single" w:sz="12" w:space="0" w:color="auto"/>
              <w:bottom w:val="single" w:sz="12" w:space="0" w:color="auto"/>
            </w:tcBorders>
          </w:tcPr>
          <w:p w:rsidR="00A25026" w:rsidRPr="005D452F" w:rsidRDefault="005D452F" w:rsidP="001C5C7C">
            <w:pPr>
              <w:pStyle w:val="tabellenkopfseite1"/>
              <w:rPr>
                <w:lang w:val="fr-CH"/>
              </w:rPr>
            </w:pPr>
            <w:r w:rsidRPr="005D452F">
              <w:rPr>
                <w:rStyle w:val="Seitenzahl"/>
                <w:lang w:val="fr-CH"/>
              </w:rPr>
              <w:t>Numéro d'assuré</w:t>
            </w:r>
          </w:p>
          <w:bookmarkStart w:id="8" w:name="ahv"/>
          <w:p w:rsidR="00A25026" w:rsidRPr="005D452F" w:rsidRDefault="00A25026" w:rsidP="001C5C7C">
            <w:pPr>
              <w:pStyle w:val="personalienseite1"/>
              <w:rPr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  <w:bookmarkEnd w:id="8"/>
            <w:bookmarkEnd w:id="9"/>
          </w:p>
        </w:tc>
      </w:tr>
    </w:tbl>
    <w:p w:rsidR="00A25026" w:rsidRPr="00A25026" w:rsidRDefault="00A25026" w:rsidP="00A25026">
      <w:pPr>
        <w:pStyle w:val="abstandnachtabelle"/>
        <w:ind w:left="-454"/>
        <w:rPr>
          <w:color w:val="auto"/>
        </w:rPr>
      </w:pPr>
    </w:p>
    <w:p w:rsidR="006F5C63" w:rsidRPr="005D452F" w:rsidRDefault="005D452F" w:rsidP="006F5C63">
      <w:pPr>
        <w:pStyle w:val="titelschwarzmitabstand"/>
        <w:numPr>
          <w:ilvl w:val="0"/>
          <w:numId w:val="25"/>
        </w:numPr>
        <w:rPr>
          <w:rFonts w:cs="Arial"/>
          <w:lang w:val="fr-CH"/>
        </w:rPr>
      </w:pPr>
      <w:r w:rsidRPr="005D452F">
        <w:rPr>
          <w:rFonts w:cs="Arial"/>
          <w:lang w:val="fr-CH"/>
        </w:rPr>
        <w:t>Eclaircissements</w:t>
      </w:r>
    </w:p>
    <w:p w:rsidR="006F5C63" w:rsidRPr="005D452F" w:rsidRDefault="00A25026" w:rsidP="006F5C63">
      <w:pPr>
        <w:pStyle w:val="titelrotmitabstand"/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t>1</w:t>
      </w:r>
      <w:r w:rsidR="006F5C63" w:rsidRPr="005D452F">
        <w:rPr>
          <w:rFonts w:cs="Arial"/>
          <w:color w:val="auto"/>
          <w:lang w:val="fr-CH"/>
        </w:rPr>
        <w:t>.1</w:t>
      </w:r>
    </w:p>
    <w:p w:rsidR="00795292" w:rsidRDefault="00795292" w:rsidP="00795292">
      <w:pPr>
        <w:rPr>
          <w:rFonts w:cs="Arial"/>
          <w:lang w:val="fr-CH"/>
        </w:rPr>
      </w:pPr>
      <w:r w:rsidRPr="00EB43D9">
        <w:rPr>
          <w:rFonts w:cs="Arial"/>
          <w:lang w:val="fr-CH"/>
        </w:rPr>
        <w:t xml:space="preserve">Nature de l'événement qui a causé la blessure à la santé de la personne accidentée:  </w:t>
      </w:r>
    </w:p>
    <w:p w:rsidR="00D1593D" w:rsidRPr="00D1593D" w:rsidRDefault="00D1593D" w:rsidP="00D1593D">
      <w:pPr>
        <w:tabs>
          <w:tab w:val="left" w:pos="1134"/>
        </w:tabs>
        <w:rPr>
          <w:rFonts w:cs="Arial"/>
          <w:lang w:val="fr-CH"/>
        </w:rPr>
      </w:pPr>
      <w:r w:rsidRPr="00D1593D">
        <w:rPr>
          <w:rFonts w:cs="Arial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D1593D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D1593D">
        <w:rPr>
          <w:rFonts w:cs="Arial"/>
          <w:lang w:val="fr-CH"/>
        </w:rPr>
        <w:fldChar w:fldCharType="end"/>
      </w:r>
      <w:r w:rsidRPr="00D1593D">
        <w:rPr>
          <w:rFonts w:cs="Arial"/>
          <w:lang w:val="fr-CH"/>
        </w:rPr>
        <w:t xml:space="preserve">  accident de la circulation routière</w:t>
      </w:r>
      <w:r w:rsidRPr="00D1593D">
        <w:rPr>
          <w:rFonts w:cs="Arial"/>
          <w:lang w:val="fr-CH"/>
        </w:rPr>
        <w:tab/>
      </w:r>
      <w:r w:rsidRPr="00D1593D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D1593D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D1593D">
        <w:rPr>
          <w:rFonts w:cs="Arial"/>
          <w:lang w:val="fr-CH"/>
        </w:rPr>
        <w:fldChar w:fldCharType="end"/>
      </w:r>
      <w:r w:rsidRPr="00D1593D">
        <w:rPr>
          <w:rFonts w:cs="Arial"/>
          <w:lang w:val="fr-CH"/>
        </w:rPr>
        <w:t xml:space="preserve">  </w:t>
      </w:r>
      <w:r>
        <w:rPr>
          <w:rFonts w:cs="Arial"/>
          <w:lang w:val="fr-CH"/>
        </w:rPr>
        <w:t>autre accident</w:t>
      </w:r>
      <w:r w:rsidRPr="00D1593D">
        <w:rPr>
          <w:rFonts w:cs="Arial"/>
          <w:lang w:val="fr-CH"/>
        </w:rPr>
        <w:tab/>
      </w:r>
      <w:r w:rsidRPr="00D1593D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D1593D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D1593D">
        <w:rPr>
          <w:rFonts w:cs="Arial"/>
          <w:lang w:val="fr-CH"/>
        </w:rPr>
        <w:fldChar w:fldCharType="end"/>
      </w:r>
      <w:r w:rsidRPr="00D1593D">
        <w:rPr>
          <w:rFonts w:cs="Arial"/>
          <w:lang w:val="fr-CH"/>
        </w:rPr>
        <w:t xml:space="preserve">  </w:t>
      </w:r>
      <w:r>
        <w:rPr>
          <w:rFonts w:cs="Arial"/>
          <w:lang w:val="fr-CH"/>
        </w:rPr>
        <w:t>autre cause (s.v.p. compléter)</w:t>
      </w:r>
      <w:r w:rsidRPr="00D1593D">
        <w:rPr>
          <w:rFonts w:cs="Arial"/>
          <w:lang w:val="fr-CH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6F5C63" w:rsidRPr="005D452F" w:rsidTr="00AD28B2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6F5C63" w:rsidRPr="005D452F" w:rsidRDefault="006F5C63" w:rsidP="006F5C63">
      <w:pPr>
        <w:pStyle w:val="abstandnachtabelleChar"/>
        <w:rPr>
          <w:rFonts w:cs="Arial"/>
          <w:color w:val="auto"/>
          <w:lang w:val="fr-CH"/>
        </w:rPr>
      </w:pPr>
    </w:p>
    <w:p w:rsidR="006F5C63" w:rsidRPr="005D452F" w:rsidRDefault="00A25026" w:rsidP="006F5C63">
      <w:pPr>
        <w:pStyle w:val="titelrotmitabstand"/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t>1</w:t>
      </w:r>
      <w:r w:rsidR="006F5C63" w:rsidRPr="005D452F">
        <w:rPr>
          <w:rFonts w:cs="Arial"/>
          <w:color w:val="auto"/>
          <w:lang w:val="fr-CH"/>
        </w:rPr>
        <w:t>.2</w:t>
      </w:r>
    </w:p>
    <w:p w:rsidR="00A25026" w:rsidRPr="005D452F" w:rsidRDefault="00B25E43" w:rsidP="001063AA">
      <w:pPr>
        <w:tabs>
          <w:tab w:val="left" w:pos="2030"/>
        </w:tabs>
        <w:rPr>
          <w:lang w:val="fr-CH"/>
        </w:rPr>
      </w:pPr>
      <w:r>
        <w:rPr>
          <w:lang w:val="fr-CH"/>
        </w:rPr>
        <w:t>Date</w:t>
      </w:r>
      <w:r>
        <w:rPr>
          <w:lang w:val="fr-CH"/>
        </w:rPr>
        <w:tab/>
        <w:t>Lieu de l'événement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1"/>
        <w:gridCol w:w="5771"/>
      </w:tblGrid>
      <w:tr w:rsidR="00A25026" w:rsidRPr="005D452F" w:rsidTr="003066D3">
        <w:trPr>
          <w:trHeight w:val="369"/>
        </w:trPr>
        <w:tc>
          <w:tcPr>
            <w:tcW w:w="204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25026" w:rsidRPr="005D452F" w:rsidRDefault="00A25026" w:rsidP="001063AA">
            <w:pPr>
              <w:pStyle w:val="textintabelle"/>
              <w:tabs>
                <w:tab w:val="left" w:pos="2030"/>
              </w:tabs>
              <w:rPr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  <w:tc>
          <w:tcPr>
            <w:tcW w:w="577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25026" w:rsidRPr="005D452F" w:rsidRDefault="00A25026" w:rsidP="001063AA">
            <w:pPr>
              <w:pStyle w:val="textintabelle"/>
              <w:tabs>
                <w:tab w:val="left" w:pos="2030"/>
              </w:tabs>
              <w:rPr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</w:tr>
    </w:tbl>
    <w:p w:rsidR="00A25026" w:rsidRPr="005D452F" w:rsidRDefault="00A25026" w:rsidP="001063AA">
      <w:pPr>
        <w:pStyle w:val="abstandnachtabelle"/>
        <w:tabs>
          <w:tab w:val="left" w:pos="2030"/>
        </w:tabs>
        <w:rPr>
          <w:lang w:val="fr-CH"/>
        </w:rPr>
      </w:pPr>
    </w:p>
    <w:p w:rsidR="006F5C63" w:rsidRPr="005D452F" w:rsidRDefault="00A25026" w:rsidP="001063AA">
      <w:pPr>
        <w:pStyle w:val="titelrotmitabstand"/>
        <w:tabs>
          <w:tab w:val="clear" w:pos="2041"/>
          <w:tab w:val="left" w:pos="2030"/>
        </w:tabs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t>1</w:t>
      </w:r>
      <w:r w:rsidR="006F5C63" w:rsidRPr="005D452F">
        <w:rPr>
          <w:rFonts w:cs="Arial"/>
          <w:color w:val="auto"/>
          <w:lang w:val="fr-CH"/>
        </w:rPr>
        <w:t>.3</w:t>
      </w:r>
    </w:p>
    <w:p w:rsidR="006F5C63" w:rsidRPr="005D452F" w:rsidRDefault="00B25E43" w:rsidP="001063AA">
      <w:pPr>
        <w:tabs>
          <w:tab w:val="left" w:pos="2030"/>
        </w:tabs>
        <w:rPr>
          <w:rFonts w:cs="Arial"/>
          <w:lang w:val="fr-CH"/>
        </w:rPr>
      </w:pPr>
      <w:r>
        <w:rPr>
          <w:rFonts w:cs="Arial"/>
          <w:lang w:val="fr-CH"/>
        </w:rPr>
        <w:t>La police ou toute autre autorité a-t-elle été saisie de l'événement?</w:t>
      </w:r>
    </w:p>
    <w:p w:rsidR="006F5C63" w:rsidRPr="005D452F" w:rsidRDefault="006F5C63" w:rsidP="001063AA">
      <w:pPr>
        <w:tabs>
          <w:tab w:val="left" w:pos="1134"/>
          <w:tab w:val="left" w:pos="2030"/>
        </w:tabs>
        <w:rPr>
          <w:rFonts w:cs="Arial"/>
          <w:lang w:val="fr-CH"/>
        </w:rPr>
      </w:pPr>
      <w:r w:rsidRPr="005D452F">
        <w:rPr>
          <w:rFonts w:cs="Arial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B25E43">
        <w:rPr>
          <w:rFonts w:cs="Arial"/>
          <w:lang w:val="fr-CH"/>
        </w:rPr>
        <w:t xml:space="preserve">  oui</w:t>
      </w:r>
      <w:r w:rsidRPr="005D452F">
        <w:rPr>
          <w:rFonts w:cs="Arial"/>
          <w:lang w:val="fr-CH"/>
        </w:rPr>
        <w:tab/>
      </w:r>
      <w:r w:rsidRPr="005D452F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B25E43">
        <w:rPr>
          <w:rFonts w:cs="Arial"/>
          <w:lang w:val="fr-CH"/>
        </w:rPr>
        <w:t xml:space="preserve">  non</w:t>
      </w:r>
    </w:p>
    <w:p w:rsidR="006F5C63" w:rsidRPr="005D452F" w:rsidRDefault="006F5C63" w:rsidP="001063AA">
      <w:pPr>
        <w:pStyle w:val="abstandnachtabelle"/>
        <w:rPr>
          <w:lang w:val="fr-CH"/>
        </w:rPr>
      </w:pPr>
    </w:p>
    <w:p w:rsidR="001063AA" w:rsidRPr="005D452F" w:rsidRDefault="007F3F68" w:rsidP="001063AA">
      <w:pPr>
        <w:tabs>
          <w:tab w:val="left" w:pos="2030"/>
        </w:tabs>
        <w:rPr>
          <w:rFonts w:cs="Arial"/>
          <w:lang w:val="fr-CH"/>
        </w:rPr>
      </w:pPr>
      <w:r w:rsidRPr="00795292">
        <w:rPr>
          <w:rFonts w:cs="Arial"/>
          <w:lang w:val="fr-CH"/>
        </w:rPr>
        <w:t>Nom et adresse</w:t>
      </w:r>
      <w:r w:rsidR="001063AA" w:rsidRPr="00795292">
        <w:rPr>
          <w:rFonts w:cs="Arial"/>
          <w:lang w:val="fr-CH"/>
        </w:rPr>
        <w:t xml:space="preserve"> </w:t>
      </w:r>
      <w:r w:rsidR="00795292" w:rsidRPr="00795292">
        <w:rPr>
          <w:rFonts w:cs="Arial"/>
          <w:lang w:val="fr-CH"/>
        </w:rPr>
        <w:t>de</w:t>
      </w:r>
      <w:r w:rsidR="00795292">
        <w:rPr>
          <w:rFonts w:cs="Arial"/>
          <w:lang w:val="fr-CH"/>
        </w:rPr>
        <w:t xml:space="preserve"> l’autorité en question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1063AA" w:rsidRPr="005D452F" w:rsidTr="003066D3">
        <w:trPr>
          <w:trHeight w:val="907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1063AA" w:rsidRPr="005D452F" w:rsidRDefault="001063AA" w:rsidP="001C5C7C">
            <w:pPr>
              <w:pStyle w:val="textintabelle"/>
              <w:rPr>
                <w:color w:val="000000"/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</w:tr>
    </w:tbl>
    <w:p w:rsidR="001063AA" w:rsidRPr="005D452F" w:rsidRDefault="001063AA" w:rsidP="001063AA">
      <w:pPr>
        <w:pStyle w:val="abstandnachtabelle"/>
        <w:rPr>
          <w:lang w:val="fr-CH"/>
        </w:rPr>
      </w:pPr>
    </w:p>
    <w:p w:rsidR="006F5C63" w:rsidRPr="005D452F" w:rsidRDefault="00B25E43" w:rsidP="006F5C63">
      <w:pPr>
        <w:rPr>
          <w:rFonts w:cs="Arial"/>
          <w:lang w:val="fr-CH"/>
        </w:rPr>
      </w:pPr>
      <w:r>
        <w:rPr>
          <w:rFonts w:cs="Arial"/>
          <w:lang w:val="fr-CH"/>
        </w:rPr>
        <w:t>Téléphone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A25026" w:rsidRPr="005D452F" w:rsidTr="00AD28B2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71310B" w:rsidRPr="005D452F" w:rsidRDefault="0071310B" w:rsidP="0071310B">
      <w:pPr>
        <w:pStyle w:val="abstandnachtabelle"/>
        <w:rPr>
          <w:lang w:val="fr-CH"/>
        </w:rPr>
      </w:pPr>
    </w:p>
    <w:p w:rsidR="006F5C63" w:rsidRPr="005D452F" w:rsidRDefault="00B25E43" w:rsidP="006F5C63">
      <w:pPr>
        <w:rPr>
          <w:rFonts w:cs="Arial"/>
          <w:lang w:val="fr-CH"/>
        </w:rPr>
      </w:pPr>
      <w:r>
        <w:rPr>
          <w:rFonts w:cs="Arial"/>
          <w:lang w:val="fr-CH"/>
        </w:rPr>
        <w:t>Cette autorité a-t-elle établi un rapport écrit de l'événement?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  <w:r w:rsidRPr="005D452F">
        <w:rPr>
          <w:rFonts w:cs="Arial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B25E43">
        <w:rPr>
          <w:rFonts w:cs="Arial"/>
          <w:lang w:val="fr-CH"/>
        </w:rPr>
        <w:t xml:space="preserve">  oui</w:t>
      </w:r>
      <w:r w:rsidRPr="005D452F">
        <w:rPr>
          <w:rFonts w:cs="Arial"/>
          <w:lang w:val="fr-CH"/>
        </w:rPr>
        <w:tab/>
      </w:r>
      <w:r w:rsidRPr="005D452F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B25E43">
        <w:rPr>
          <w:rFonts w:cs="Arial"/>
          <w:lang w:val="fr-CH"/>
        </w:rPr>
        <w:t xml:space="preserve">  non</w:t>
      </w:r>
    </w:p>
    <w:p w:rsidR="006F5C63" w:rsidRPr="005D452F" w:rsidRDefault="00A25026" w:rsidP="006F5C63">
      <w:pPr>
        <w:pStyle w:val="titelrotmitabstand"/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t>1</w:t>
      </w:r>
      <w:r w:rsidR="006F5C63" w:rsidRPr="005D452F">
        <w:rPr>
          <w:rFonts w:cs="Arial"/>
          <w:color w:val="auto"/>
          <w:lang w:val="fr-CH"/>
        </w:rPr>
        <w:t>.</w:t>
      </w:r>
      <w:r w:rsidR="00CB2483" w:rsidRPr="005D452F">
        <w:rPr>
          <w:rFonts w:cs="Arial"/>
          <w:color w:val="auto"/>
          <w:lang w:val="fr-CH"/>
        </w:rPr>
        <w:t>4</w:t>
      </w:r>
    </w:p>
    <w:p w:rsidR="00B25E43" w:rsidRDefault="00B25E43" w:rsidP="006F5C63">
      <w:pPr>
        <w:rPr>
          <w:rFonts w:cs="Arial"/>
          <w:lang w:val="fr-CH"/>
        </w:rPr>
      </w:pPr>
      <w:r>
        <w:rPr>
          <w:rFonts w:cs="Arial"/>
          <w:lang w:val="fr-CH"/>
        </w:rPr>
        <w:t>Description détaillée de l'événement</w:t>
      </w:r>
      <w:r w:rsidR="0071310B" w:rsidRPr="005D452F">
        <w:rPr>
          <w:rFonts w:cs="Arial"/>
          <w:lang w:val="fr-CH"/>
        </w:rPr>
        <w:t xml:space="preserve"> (</w:t>
      </w:r>
      <w:r>
        <w:rPr>
          <w:rFonts w:cs="Arial"/>
          <w:lang w:val="fr-CH"/>
        </w:rPr>
        <w:t xml:space="preserve">Que s'est-il passé? Quelle(s) en est (sont) la (les) cause(s)? </w:t>
      </w:r>
    </w:p>
    <w:p w:rsidR="006F5C63" w:rsidRPr="005D452F" w:rsidRDefault="00F13EB6" w:rsidP="006F5C63">
      <w:pPr>
        <w:rPr>
          <w:rFonts w:cs="Arial"/>
          <w:lang w:val="fr-CH"/>
        </w:rPr>
      </w:pPr>
      <w:r>
        <w:rPr>
          <w:rFonts w:cs="Arial"/>
          <w:lang w:val="fr-CH"/>
        </w:rPr>
        <w:t>Y-a-t-</w:t>
      </w:r>
      <w:r w:rsidR="00B25E43">
        <w:rPr>
          <w:rFonts w:cs="Arial"/>
          <w:lang w:val="fr-CH"/>
        </w:rPr>
        <w:t>il eu participation de tiers?)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6F5C63" w:rsidRPr="005D452F" w:rsidTr="00AD28B2">
        <w:trPr>
          <w:cantSplit/>
          <w:trHeight w:hRule="exact" w:val="3158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</w:p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</w:p>
        </w:tc>
      </w:tr>
    </w:tbl>
    <w:p w:rsidR="006F5C63" w:rsidRPr="005D452F" w:rsidRDefault="006F5C63" w:rsidP="006F5C63">
      <w:pPr>
        <w:pStyle w:val="abstandnachtabelleChar"/>
        <w:rPr>
          <w:rFonts w:cs="Arial"/>
          <w:color w:val="auto"/>
          <w:lang w:val="fr-CH"/>
        </w:rPr>
      </w:pPr>
    </w:p>
    <w:p w:rsidR="006F5C63" w:rsidRPr="005D452F" w:rsidRDefault="006F5C63" w:rsidP="006F5C63">
      <w:pPr>
        <w:pStyle w:val="abstandnachtabelleChar"/>
        <w:rPr>
          <w:rFonts w:cs="Arial"/>
          <w:color w:val="auto"/>
          <w:lang w:val="fr-CH"/>
        </w:rPr>
      </w:pPr>
    </w:p>
    <w:p w:rsidR="006F5C63" w:rsidRPr="005D452F" w:rsidRDefault="006F5C63" w:rsidP="006F5C63">
      <w:pPr>
        <w:pStyle w:val="titelrotmitabstand"/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br w:type="page"/>
      </w:r>
      <w:r w:rsidR="00A25026" w:rsidRPr="005D452F">
        <w:rPr>
          <w:rFonts w:cs="Arial"/>
          <w:color w:val="auto"/>
          <w:lang w:val="fr-CH"/>
        </w:rPr>
        <w:lastRenderedPageBreak/>
        <w:t>1</w:t>
      </w:r>
      <w:r w:rsidRPr="005D452F">
        <w:rPr>
          <w:rFonts w:cs="Arial"/>
          <w:color w:val="auto"/>
          <w:lang w:val="fr-CH"/>
        </w:rPr>
        <w:t>.</w:t>
      </w:r>
      <w:r w:rsidR="00CB2483" w:rsidRPr="005D452F">
        <w:rPr>
          <w:rFonts w:cs="Arial"/>
          <w:color w:val="auto"/>
          <w:lang w:val="fr-CH"/>
        </w:rPr>
        <w:t>5</w:t>
      </w:r>
    </w:p>
    <w:p w:rsidR="006F5C63" w:rsidRPr="005D452F" w:rsidRDefault="00B25E43" w:rsidP="006F5C63">
      <w:pPr>
        <w:rPr>
          <w:rFonts w:cs="Arial"/>
          <w:lang w:val="fr-CH"/>
        </w:rPr>
      </w:pPr>
      <w:r>
        <w:rPr>
          <w:rFonts w:cs="Arial"/>
          <w:lang w:val="fr-CH"/>
        </w:rPr>
        <w:t>Personnes impliquées dans l'événement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</w:p>
    <w:p w:rsidR="00CB2483" w:rsidRPr="005D452F" w:rsidRDefault="00B25E43" w:rsidP="006F5C63">
      <w:pPr>
        <w:tabs>
          <w:tab w:val="left" w:pos="1134"/>
        </w:tabs>
        <w:rPr>
          <w:rFonts w:cs="Arial"/>
          <w:b/>
          <w:lang w:val="fr-CH"/>
        </w:rPr>
      </w:pPr>
      <w:r>
        <w:rPr>
          <w:rFonts w:cs="Arial"/>
          <w:b/>
          <w:lang w:val="fr-CH"/>
        </w:rPr>
        <w:t>Auteur(s)</w:t>
      </w:r>
    </w:p>
    <w:p w:rsidR="00735963" w:rsidRPr="005D452F" w:rsidRDefault="005A594F" w:rsidP="00735963">
      <w:pPr>
        <w:tabs>
          <w:tab w:val="left" w:pos="2030"/>
        </w:tabs>
        <w:rPr>
          <w:rFonts w:cs="Arial"/>
          <w:lang w:val="fr-CH"/>
        </w:rPr>
      </w:pPr>
      <w:r w:rsidRPr="00795292">
        <w:rPr>
          <w:rFonts w:cs="Arial"/>
          <w:lang w:val="fr-CH"/>
        </w:rPr>
        <w:t>Nom et adresse</w:t>
      </w:r>
      <w:r w:rsidR="00735963" w:rsidRPr="00795292">
        <w:rPr>
          <w:rFonts w:cs="Arial"/>
          <w:lang w:val="fr-CH"/>
        </w:rPr>
        <w:t xml:space="preserve"> </w:t>
      </w:r>
      <w:r w:rsidR="00F13EB6">
        <w:rPr>
          <w:rFonts w:cs="Arial"/>
          <w:lang w:val="fr-CH"/>
        </w:rPr>
        <w:t>de l'auteur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735963" w:rsidRPr="005D452F" w:rsidTr="003066D3">
        <w:trPr>
          <w:trHeight w:val="907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735963" w:rsidRPr="005D452F" w:rsidRDefault="00735963" w:rsidP="001C5C7C">
            <w:pPr>
              <w:pStyle w:val="textintabelle"/>
              <w:rPr>
                <w:color w:val="000000"/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</w:tr>
    </w:tbl>
    <w:p w:rsidR="00735963" w:rsidRPr="005D452F" w:rsidRDefault="00735963" w:rsidP="00735963">
      <w:pPr>
        <w:pStyle w:val="abstandnachtabelle"/>
        <w:rPr>
          <w:lang w:val="fr-CH"/>
        </w:rPr>
      </w:pPr>
    </w:p>
    <w:p w:rsidR="00735963" w:rsidRPr="005D452F" w:rsidRDefault="00735963" w:rsidP="00735963">
      <w:pPr>
        <w:rPr>
          <w:rFonts w:cs="Arial"/>
          <w:lang w:val="fr-CH"/>
        </w:rPr>
      </w:pPr>
      <w:r w:rsidRPr="005D452F">
        <w:rPr>
          <w:rFonts w:cs="Arial"/>
          <w:lang w:val="fr-CH"/>
        </w:rPr>
        <w:t>T</w:t>
      </w:r>
      <w:r w:rsidR="00B25E43">
        <w:rPr>
          <w:rFonts w:cs="Arial"/>
          <w:lang w:val="fr-CH"/>
        </w:rPr>
        <w:t>éléphone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735963" w:rsidRPr="005D452F" w:rsidTr="003066D3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735963" w:rsidRPr="005D452F" w:rsidRDefault="00735963" w:rsidP="001C5C7C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735963" w:rsidRPr="005D452F" w:rsidRDefault="00735963" w:rsidP="00735963">
      <w:pPr>
        <w:pStyle w:val="abstandnachtabelle"/>
        <w:rPr>
          <w:lang w:val="fr-CH"/>
        </w:rPr>
      </w:pPr>
    </w:p>
    <w:p w:rsidR="00735963" w:rsidRPr="005D452F" w:rsidRDefault="00735963" w:rsidP="00735963">
      <w:pPr>
        <w:tabs>
          <w:tab w:val="left" w:pos="1134"/>
        </w:tabs>
        <w:rPr>
          <w:rFonts w:cs="Arial"/>
          <w:b/>
          <w:lang w:val="fr-CH"/>
        </w:rPr>
      </w:pPr>
    </w:p>
    <w:p w:rsidR="00735963" w:rsidRPr="005D452F" w:rsidRDefault="00B25E43" w:rsidP="00735963">
      <w:pPr>
        <w:tabs>
          <w:tab w:val="left" w:pos="1134"/>
        </w:tabs>
        <w:rPr>
          <w:rFonts w:cs="Arial"/>
          <w:b/>
          <w:lang w:val="fr-CH"/>
        </w:rPr>
      </w:pPr>
      <w:r>
        <w:rPr>
          <w:rFonts w:cs="Arial"/>
          <w:b/>
          <w:lang w:val="fr-CH"/>
        </w:rPr>
        <w:t>Témoin(s)</w:t>
      </w:r>
    </w:p>
    <w:p w:rsidR="00795292" w:rsidRPr="005D452F" w:rsidRDefault="00795292" w:rsidP="00795292">
      <w:pPr>
        <w:tabs>
          <w:tab w:val="left" w:pos="2030"/>
        </w:tabs>
        <w:rPr>
          <w:rFonts w:cs="Arial"/>
          <w:lang w:val="fr-CH"/>
        </w:rPr>
      </w:pPr>
      <w:r w:rsidRPr="00B7482B">
        <w:rPr>
          <w:rFonts w:cs="Arial"/>
          <w:lang w:val="fr-CH"/>
        </w:rPr>
        <w:t>Nom et adresse d</w:t>
      </w:r>
      <w:r>
        <w:rPr>
          <w:rFonts w:cs="Arial"/>
          <w:lang w:val="fr-CH"/>
        </w:rPr>
        <w:t>u témoin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735963" w:rsidRPr="005D452F" w:rsidTr="003066D3">
        <w:trPr>
          <w:trHeight w:val="907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735963" w:rsidRPr="005D452F" w:rsidRDefault="00735963" w:rsidP="001C5C7C">
            <w:pPr>
              <w:pStyle w:val="textintabelle"/>
              <w:rPr>
                <w:color w:val="000000"/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</w:tr>
    </w:tbl>
    <w:p w:rsidR="00735963" w:rsidRPr="005D452F" w:rsidRDefault="00735963" w:rsidP="00735963">
      <w:pPr>
        <w:pStyle w:val="abstandnachtabelle"/>
        <w:rPr>
          <w:lang w:val="fr-CH"/>
        </w:rPr>
      </w:pPr>
    </w:p>
    <w:p w:rsidR="00735963" w:rsidRPr="005D452F" w:rsidRDefault="00B25E43" w:rsidP="00735963">
      <w:pPr>
        <w:rPr>
          <w:rFonts w:cs="Arial"/>
          <w:lang w:val="fr-CH"/>
        </w:rPr>
      </w:pPr>
      <w:r>
        <w:rPr>
          <w:rFonts w:cs="Arial"/>
          <w:lang w:val="fr-CH"/>
        </w:rPr>
        <w:t>Téléphone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735963" w:rsidRPr="005D452F" w:rsidTr="003066D3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735963" w:rsidRPr="005D452F" w:rsidRDefault="00735963" w:rsidP="001C5C7C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735963" w:rsidRPr="005D452F" w:rsidRDefault="00735963" w:rsidP="00735963">
      <w:pPr>
        <w:pStyle w:val="abstandnachtabelle"/>
        <w:rPr>
          <w:lang w:val="fr-CH"/>
        </w:rPr>
      </w:pPr>
    </w:p>
    <w:p w:rsidR="006F5C63" w:rsidRPr="005D452F" w:rsidRDefault="00A25026" w:rsidP="006F5C63">
      <w:pPr>
        <w:pStyle w:val="titelrotmitabstand"/>
        <w:ind w:left="454" w:hanging="898"/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t>1</w:t>
      </w:r>
      <w:r w:rsidR="006F5C63" w:rsidRPr="005D452F">
        <w:rPr>
          <w:rFonts w:cs="Arial"/>
          <w:color w:val="auto"/>
          <w:lang w:val="fr-CH"/>
        </w:rPr>
        <w:t>.</w:t>
      </w:r>
      <w:r w:rsidR="00735963" w:rsidRPr="005D452F">
        <w:rPr>
          <w:rFonts w:cs="Arial"/>
          <w:color w:val="auto"/>
          <w:lang w:val="fr-CH"/>
        </w:rPr>
        <w:t>6</w:t>
      </w:r>
    </w:p>
    <w:p w:rsidR="006F5C63" w:rsidRPr="005D452F" w:rsidRDefault="00B25E43" w:rsidP="006F5C63">
      <w:pPr>
        <w:rPr>
          <w:rFonts w:cs="Arial"/>
          <w:lang w:val="fr-CH"/>
        </w:rPr>
      </w:pPr>
      <w:r>
        <w:rPr>
          <w:rFonts w:cs="Arial"/>
          <w:lang w:val="fr-CH"/>
        </w:rPr>
        <w:t>Avez-vous confié la défense de vos intérêts à un/e avocat/e, à une assurance de protection juridique ou à un autre organisme?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  <w:r w:rsidRPr="005D452F">
        <w:rPr>
          <w:rFonts w:cs="Arial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B25E43">
        <w:rPr>
          <w:rFonts w:cs="Arial"/>
          <w:lang w:val="fr-CH"/>
        </w:rPr>
        <w:t xml:space="preserve">  oui</w:t>
      </w:r>
      <w:r w:rsidRPr="005D452F">
        <w:rPr>
          <w:rFonts w:cs="Arial"/>
          <w:lang w:val="fr-CH"/>
        </w:rPr>
        <w:tab/>
      </w:r>
      <w:r w:rsidRPr="005D452F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B25E43">
        <w:rPr>
          <w:rFonts w:cs="Arial"/>
          <w:lang w:val="fr-CH"/>
        </w:rPr>
        <w:t xml:space="preserve">  non</w:t>
      </w:r>
    </w:p>
    <w:p w:rsidR="00735963" w:rsidRPr="005D452F" w:rsidRDefault="00735963" w:rsidP="00735963">
      <w:pPr>
        <w:pStyle w:val="abstandnachtabelle"/>
        <w:rPr>
          <w:lang w:val="fr-CH"/>
        </w:rPr>
      </w:pPr>
    </w:p>
    <w:p w:rsidR="00735963" w:rsidRPr="005D452F" w:rsidRDefault="00B25E43" w:rsidP="00735963">
      <w:pPr>
        <w:tabs>
          <w:tab w:val="left" w:pos="2030"/>
        </w:tabs>
        <w:rPr>
          <w:rFonts w:cs="Arial"/>
          <w:lang w:val="fr-CH"/>
        </w:rPr>
      </w:pPr>
      <w:r>
        <w:rPr>
          <w:rFonts w:cs="Arial"/>
          <w:lang w:val="fr-CH"/>
        </w:rPr>
        <w:t>Nom</w:t>
      </w:r>
      <w:r w:rsidR="00735963" w:rsidRPr="005D452F">
        <w:rPr>
          <w:rFonts w:cs="Arial"/>
          <w:lang w:val="fr-CH"/>
        </w:rPr>
        <w:t xml:space="preserve"> </w:t>
      </w:r>
      <w:r>
        <w:rPr>
          <w:rFonts w:cs="Arial"/>
          <w:lang w:val="fr-CH"/>
        </w:rPr>
        <w:t>et a</w:t>
      </w:r>
      <w:r w:rsidR="00735963" w:rsidRPr="005D452F">
        <w:rPr>
          <w:rFonts w:cs="Arial"/>
          <w:lang w:val="fr-CH"/>
        </w:rPr>
        <w:t xml:space="preserve">dresse 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735963" w:rsidRPr="005D452F" w:rsidTr="003066D3">
        <w:trPr>
          <w:trHeight w:val="907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735963" w:rsidRPr="005D452F" w:rsidRDefault="00735963" w:rsidP="001C5C7C">
            <w:pPr>
              <w:pStyle w:val="textintabelle"/>
              <w:rPr>
                <w:color w:val="000000"/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</w:tr>
    </w:tbl>
    <w:p w:rsidR="00735963" w:rsidRPr="005D452F" w:rsidRDefault="00735963" w:rsidP="00735963">
      <w:pPr>
        <w:pStyle w:val="abstandnachtabelle"/>
        <w:rPr>
          <w:lang w:val="fr-CH"/>
        </w:rPr>
      </w:pPr>
    </w:p>
    <w:p w:rsidR="0006393C" w:rsidRPr="005D452F" w:rsidRDefault="00B25E43" w:rsidP="0006393C">
      <w:pPr>
        <w:rPr>
          <w:rFonts w:cs="Arial"/>
          <w:lang w:val="fr-CH"/>
        </w:rPr>
      </w:pPr>
      <w:r>
        <w:rPr>
          <w:rFonts w:cs="Arial"/>
          <w:lang w:val="fr-CH"/>
        </w:rPr>
        <w:t>Téléphone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06393C" w:rsidRPr="005D452F" w:rsidTr="003066D3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6393C" w:rsidRPr="005D452F" w:rsidRDefault="0006393C" w:rsidP="001C5C7C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06393C" w:rsidRPr="005D452F" w:rsidRDefault="0006393C" w:rsidP="0006393C">
      <w:pPr>
        <w:pStyle w:val="abstandnachtabelle"/>
        <w:rPr>
          <w:lang w:val="fr-CH"/>
        </w:rPr>
      </w:pPr>
    </w:p>
    <w:p w:rsidR="006F5C63" w:rsidRPr="005D452F" w:rsidRDefault="00A25026" w:rsidP="006F5C63">
      <w:pPr>
        <w:pStyle w:val="titelrotmitabstand"/>
        <w:ind w:left="454" w:hanging="898"/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t>1</w:t>
      </w:r>
      <w:r w:rsidR="006F5C63" w:rsidRPr="005D452F">
        <w:rPr>
          <w:rFonts w:cs="Arial"/>
          <w:color w:val="auto"/>
          <w:lang w:val="fr-CH"/>
        </w:rPr>
        <w:t>.</w:t>
      </w:r>
      <w:r w:rsidR="00735963" w:rsidRPr="005D452F">
        <w:rPr>
          <w:rFonts w:cs="Arial"/>
          <w:color w:val="auto"/>
          <w:lang w:val="fr-CH"/>
        </w:rPr>
        <w:t>7</w:t>
      </w:r>
    </w:p>
    <w:p w:rsidR="006F5C63" w:rsidRPr="005D452F" w:rsidRDefault="00B25E43" w:rsidP="006F5C63">
      <w:pPr>
        <w:rPr>
          <w:rFonts w:cs="Arial"/>
          <w:lang w:val="fr-CH"/>
        </w:rPr>
      </w:pPr>
      <w:r>
        <w:rPr>
          <w:rFonts w:cs="Arial"/>
          <w:lang w:val="fr-CH"/>
        </w:rPr>
        <w:t xml:space="preserve">En relation avec cet événement, faites-vous valoir des </w:t>
      </w:r>
      <w:r w:rsidR="00F13EB6">
        <w:rPr>
          <w:rFonts w:cs="Arial"/>
          <w:lang w:val="fr-CH"/>
        </w:rPr>
        <w:t>p</w:t>
      </w:r>
      <w:r>
        <w:rPr>
          <w:rFonts w:cs="Arial"/>
          <w:lang w:val="fr-CH"/>
        </w:rPr>
        <w:t>rétentions en dommages-intérêts contre une personne déterminée</w:t>
      </w:r>
      <w:r w:rsidR="006F5C63" w:rsidRPr="005D452F">
        <w:rPr>
          <w:rFonts w:cs="Arial"/>
          <w:lang w:val="fr-CH"/>
        </w:rPr>
        <w:t>?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  <w:r w:rsidRPr="005D452F">
        <w:rPr>
          <w:rFonts w:cs="Arial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B25E43">
        <w:rPr>
          <w:rFonts w:cs="Arial"/>
          <w:lang w:val="fr-CH"/>
        </w:rPr>
        <w:t xml:space="preserve">  oui</w:t>
      </w:r>
      <w:r w:rsidRPr="005D452F">
        <w:rPr>
          <w:rFonts w:cs="Arial"/>
          <w:lang w:val="fr-CH"/>
        </w:rPr>
        <w:tab/>
      </w:r>
      <w:r w:rsidRPr="005D452F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B25E43">
        <w:rPr>
          <w:rFonts w:cs="Arial"/>
          <w:lang w:val="fr-CH"/>
        </w:rPr>
        <w:t xml:space="preserve">  non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</w:p>
    <w:p w:rsidR="00735963" w:rsidRPr="005D452F" w:rsidRDefault="00D3636E" w:rsidP="00735963">
      <w:pPr>
        <w:tabs>
          <w:tab w:val="left" w:pos="2030"/>
        </w:tabs>
        <w:rPr>
          <w:rFonts w:cs="Arial"/>
          <w:lang w:val="fr-CH"/>
        </w:rPr>
      </w:pPr>
      <w:r w:rsidRPr="00795292">
        <w:rPr>
          <w:rFonts w:cs="Arial"/>
          <w:lang w:val="fr-CH"/>
        </w:rPr>
        <w:t>N</w:t>
      </w:r>
      <w:r w:rsidR="00B25E43" w:rsidRPr="00795292">
        <w:rPr>
          <w:rFonts w:cs="Arial"/>
          <w:lang w:val="fr-CH"/>
        </w:rPr>
        <w:t>om et a</w:t>
      </w:r>
      <w:r w:rsidR="00735963" w:rsidRPr="00795292">
        <w:rPr>
          <w:rFonts w:cs="Arial"/>
          <w:lang w:val="fr-CH"/>
        </w:rPr>
        <w:t xml:space="preserve">dresse </w:t>
      </w:r>
      <w:r w:rsidR="00795292" w:rsidRPr="00795292">
        <w:rPr>
          <w:rFonts w:cs="Arial"/>
          <w:lang w:val="fr-CH"/>
        </w:rPr>
        <w:t>de</w:t>
      </w:r>
      <w:r w:rsidR="00795292">
        <w:rPr>
          <w:rFonts w:cs="Arial"/>
          <w:lang w:val="fr-CH"/>
        </w:rPr>
        <w:t xml:space="preserve"> cette personne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735963" w:rsidRPr="005D452F" w:rsidTr="003066D3">
        <w:trPr>
          <w:trHeight w:val="907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735963" w:rsidRPr="005D452F" w:rsidRDefault="00735963" w:rsidP="001C5C7C">
            <w:pPr>
              <w:pStyle w:val="textintabelle"/>
              <w:rPr>
                <w:color w:val="000000"/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</w:tr>
    </w:tbl>
    <w:p w:rsidR="00735963" w:rsidRPr="005D452F" w:rsidRDefault="00735963" w:rsidP="00735963">
      <w:pPr>
        <w:pStyle w:val="abstandnachtabelle"/>
        <w:rPr>
          <w:lang w:val="fr-CH"/>
        </w:rPr>
      </w:pPr>
    </w:p>
    <w:p w:rsidR="0006393C" w:rsidRPr="005D452F" w:rsidRDefault="00B25E43" w:rsidP="0006393C">
      <w:pPr>
        <w:rPr>
          <w:rFonts w:cs="Arial"/>
          <w:lang w:val="fr-CH"/>
        </w:rPr>
      </w:pPr>
      <w:r>
        <w:rPr>
          <w:rFonts w:cs="Arial"/>
          <w:lang w:val="fr-CH"/>
        </w:rPr>
        <w:t>Téléphone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06393C" w:rsidRPr="005D452F" w:rsidTr="003066D3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6393C" w:rsidRPr="005D452F" w:rsidRDefault="0006393C" w:rsidP="001C5C7C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06393C" w:rsidRPr="005D452F" w:rsidRDefault="0006393C" w:rsidP="0006393C">
      <w:pPr>
        <w:pStyle w:val="abstandnachtabelle"/>
        <w:rPr>
          <w:lang w:val="fr-CH"/>
        </w:rPr>
      </w:pPr>
    </w:p>
    <w:p w:rsidR="006F5C63" w:rsidRPr="005D452F" w:rsidRDefault="00A25026" w:rsidP="006F5C63">
      <w:pPr>
        <w:pStyle w:val="titelrotmitabstand"/>
        <w:ind w:left="454" w:hanging="898"/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t>1</w:t>
      </w:r>
      <w:r w:rsidR="006F5C63" w:rsidRPr="005D452F">
        <w:rPr>
          <w:rFonts w:cs="Arial"/>
          <w:color w:val="auto"/>
          <w:lang w:val="fr-CH"/>
        </w:rPr>
        <w:t>.</w:t>
      </w:r>
      <w:r w:rsidR="00735963" w:rsidRPr="005D452F">
        <w:rPr>
          <w:rFonts w:cs="Arial"/>
          <w:color w:val="auto"/>
          <w:lang w:val="fr-CH"/>
        </w:rPr>
        <w:t>8</w:t>
      </w:r>
    </w:p>
    <w:p w:rsidR="006F5C63" w:rsidRPr="005D452F" w:rsidRDefault="005A594F" w:rsidP="006F5C63">
      <w:pPr>
        <w:rPr>
          <w:rFonts w:cs="Arial"/>
          <w:lang w:val="fr-CH"/>
        </w:rPr>
      </w:pPr>
      <w:r>
        <w:rPr>
          <w:rFonts w:cs="Arial"/>
          <w:lang w:val="fr-CH"/>
        </w:rPr>
        <w:t>La personne désignée au chiffre précédent est-elle assurée en responsabilité civile</w:t>
      </w:r>
      <w:r w:rsidR="006F5C63" w:rsidRPr="005D452F">
        <w:rPr>
          <w:rFonts w:cs="Arial"/>
          <w:lang w:val="fr-CH"/>
        </w:rPr>
        <w:t>?</w:t>
      </w:r>
    </w:p>
    <w:p w:rsidR="006F5C63" w:rsidRPr="005D452F" w:rsidRDefault="006F5C63" w:rsidP="00735963">
      <w:pPr>
        <w:tabs>
          <w:tab w:val="left" w:pos="1134"/>
          <w:tab w:val="left" w:pos="2268"/>
        </w:tabs>
        <w:rPr>
          <w:rFonts w:cs="Arial"/>
          <w:lang w:val="fr-CH"/>
        </w:rPr>
      </w:pPr>
      <w:r w:rsidRPr="005D452F">
        <w:rPr>
          <w:rFonts w:cs="Arial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5A594F">
        <w:rPr>
          <w:rFonts w:cs="Arial"/>
          <w:lang w:val="fr-CH"/>
        </w:rPr>
        <w:t xml:space="preserve">  oui</w:t>
      </w:r>
      <w:r w:rsidRPr="005D452F">
        <w:rPr>
          <w:rFonts w:cs="Arial"/>
          <w:lang w:val="fr-CH"/>
        </w:rPr>
        <w:tab/>
      </w:r>
      <w:r w:rsidRPr="005D452F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5A594F">
        <w:rPr>
          <w:rFonts w:cs="Arial"/>
          <w:lang w:val="fr-CH"/>
        </w:rPr>
        <w:t xml:space="preserve">  non</w:t>
      </w:r>
      <w:r w:rsidRPr="005D452F">
        <w:rPr>
          <w:rFonts w:cs="Arial"/>
          <w:lang w:val="fr-CH"/>
        </w:rPr>
        <w:tab/>
      </w:r>
      <w:r w:rsidRPr="005D452F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Pr="005D452F">
        <w:rPr>
          <w:rFonts w:cs="Arial"/>
          <w:lang w:val="fr-CH"/>
        </w:rPr>
        <w:t xml:space="preserve">  </w:t>
      </w:r>
      <w:r w:rsidR="005A594F">
        <w:rPr>
          <w:rFonts w:cs="Arial"/>
          <w:lang w:val="fr-CH"/>
        </w:rPr>
        <w:t>je ne sais pas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</w:p>
    <w:p w:rsidR="00735963" w:rsidRPr="005D452F" w:rsidRDefault="00D3636E" w:rsidP="00735963">
      <w:pPr>
        <w:tabs>
          <w:tab w:val="left" w:pos="2030"/>
        </w:tabs>
        <w:rPr>
          <w:rFonts w:cs="Arial"/>
          <w:lang w:val="fr-CH"/>
        </w:rPr>
      </w:pPr>
      <w:r w:rsidRPr="00ED4FDB">
        <w:rPr>
          <w:rFonts w:cs="Arial"/>
          <w:lang w:val="fr-CH"/>
        </w:rPr>
        <w:t>N</w:t>
      </w:r>
      <w:r w:rsidR="005A594F" w:rsidRPr="00ED4FDB">
        <w:rPr>
          <w:rFonts w:cs="Arial"/>
          <w:lang w:val="fr-CH"/>
        </w:rPr>
        <w:t>om et</w:t>
      </w:r>
      <w:r w:rsidR="00735963" w:rsidRPr="00ED4FDB">
        <w:rPr>
          <w:rFonts w:cs="Arial"/>
          <w:lang w:val="fr-CH"/>
        </w:rPr>
        <w:t xml:space="preserve"> </w:t>
      </w:r>
      <w:r w:rsidR="005A594F" w:rsidRPr="00ED4FDB">
        <w:rPr>
          <w:rFonts w:cs="Arial"/>
          <w:lang w:val="fr-CH"/>
        </w:rPr>
        <w:t>a</w:t>
      </w:r>
      <w:r w:rsidR="00735963" w:rsidRPr="00ED4FDB">
        <w:rPr>
          <w:rFonts w:cs="Arial"/>
          <w:lang w:val="fr-CH"/>
        </w:rPr>
        <w:t xml:space="preserve">dresse </w:t>
      </w:r>
      <w:r w:rsidR="00ED4FDB" w:rsidRPr="00ED4FDB">
        <w:rPr>
          <w:rFonts w:cs="Arial"/>
          <w:lang w:val="fr-CH"/>
        </w:rPr>
        <w:t>de l'assurance</w:t>
      </w:r>
      <w:r w:rsidR="00735963" w:rsidRPr="005D452F">
        <w:rPr>
          <w:rFonts w:cs="Arial"/>
          <w:lang w:val="fr-CH"/>
        </w:rPr>
        <w:t xml:space="preserve"> 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735963" w:rsidRPr="005D452F" w:rsidTr="003066D3">
        <w:trPr>
          <w:trHeight w:val="907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735963" w:rsidRPr="005D452F" w:rsidRDefault="00735963" w:rsidP="001C5C7C">
            <w:pPr>
              <w:pStyle w:val="textintabelle"/>
              <w:rPr>
                <w:color w:val="000000"/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</w:tr>
    </w:tbl>
    <w:p w:rsidR="00735963" w:rsidRPr="005D452F" w:rsidRDefault="00735963" w:rsidP="00735963">
      <w:pPr>
        <w:pStyle w:val="abstandnachtabelle"/>
        <w:rPr>
          <w:lang w:val="fr-CH"/>
        </w:rPr>
      </w:pPr>
    </w:p>
    <w:p w:rsidR="00735963" w:rsidRPr="005D452F" w:rsidRDefault="005A594F" w:rsidP="00735963">
      <w:pPr>
        <w:rPr>
          <w:rFonts w:cs="Arial"/>
          <w:lang w:val="fr-CH"/>
        </w:rPr>
      </w:pPr>
      <w:r>
        <w:rPr>
          <w:rFonts w:cs="Arial"/>
          <w:lang w:val="fr-CH"/>
        </w:rPr>
        <w:t>Téléphone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735963" w:rsidRPr="005D452F" w:rsidTr="003066D3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735963" w:rsidRPr="005D452F" w:rsidRDefault="00735963" w:rsidP="001C5C7C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735963" w:rsidRPr="005D452F" w:rsidRDefault="00735963" w:rsidP="00735963">
      <w:pPr>
        <w:pStyle w:val="abstandnachtabelle"/>
        <w:rPr>
          <w:lang w:val="fr-CH"/>
        </w:rPr>
      </w:pPr>
    </w:p>
    <w:p w:rsidR="006F5C63" w:rsidRPr="005D452F" w:rsidRDefault="005A594F" w:rsidP="006F5C63">
      <w:pPr>
        <w:rPr>
          <w:rFonts w:cs="Arial"/>
          <w:lang w:val="fr-CH"/>
        </w:rPr>
      </w:pPr>
      <w:r>
        <w:rPr>
          <w:rFonts w:cs="Arial"/>
          <w:lang w:val="fr-CH"/>
        </w:rPr>
        <w:t>No de dommage / No de police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A25026" w:rsidRPr="005D452F" w:rsidTr="003066D3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6F5C63" w:rsidRPr="005D452F" w:rsidRDefault="009F013A" w:rsidP="006F5C63">
      <w:pPr>
        <w:pStyle w:val="titelrotmitabstand"/>
        <w:ind w:left="454" w:hanging="898"/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br w:type="page"/>
      </w:r>
      <w:r w:rsidR="00A25026" w:rsidRPr="005D452F">
        <w:rPr>
          <w:rFonts w:cs="Arial"/>
          <w:color w:val="auto"/>
          <w:lang w:val="fr-CH"/>
        </w:rPr>
        <w:lastRenderedPageBreak/>
        <w:t>1</w:t>
      </w:r>
      <w:r w:rsidR="006F5C63" w:rsidRPr="005D452F">
        <w:rPr>
          <w:rFonts w:cs="Arial"/>
          <w:color w:val="auto"/>
          <w:lang w:val="fr-CH"/>
        </w:rPr>
        <w:t>.</w:t>
      </w:r>
      <w:r w:rsidR="00735963" w:rsidRPr="005D452F">
        <w:rPr>
          <w:rFonts w:cs="Arial"/>
          <w:color w:val="auto"/>
          <w:lang w:val="fr-CH"/>
        </w:rPr>
        <w:t>9</w:t>
      </w:r>
    </w:p>
    <w:p w:rsidR="006F5C63" w:rsidRPr="005D452F" w:rsidRDefault="00D3636E" w:rsidP="006F5C63">
      <w:pPr>
        <w:rPr>
          <w:rFonts w:cs="Arial"/>
          <w:lang w:val="fr-CH"/>
        </w:rPr>
      </w:pPr>
      <w:r>
        <w:rPr>
          <w:rFonts w:cs="Arial"/>
          <w:lang w:val="fr-CH"/>
        </w:rPr>
        <w:t>Avez-vous, à la suite de l'événement, intenté une action en dommages-intérêts</w:t>
      </w:r>
      <w:r w:rsidR="006F5C63" w:rsidRPr="005D452F">
        <w:rPr>
          <w:rFonts w:cs="Arial"/>
          <w:lang w:val="fr-CH"/>
        </w:rPr>
        <w:t>?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  <w:r w:rsidRPr="005D452F">
        <w:rPr>
          <w:rFonts w:cs="Arial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D3636E">
        <w:rPr>
          <w:rFonts w:cs="Arial"/>
          <w:lang w:val="fr-CH"/>
        </w:rPr>
        <w:t xml:space="preserve">  oui</w:t>
      </w:r>
      <w:r w:rsidRPr="005D452F">
        <w:rPr>
          <w:rFonts w:cs="Arial"/>
          <w:lang w:val="fr-CH"/>
        </w:rPr>
        <w:tab/>
      </w:r>
      <w:r w:rsidRPr="005D452F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D3636E">
        <w:rPr>
          <w:rFonts w:cs="Arial"/>
          <w:lang w:val="fr-CH"/>
        </w:rPr>
        <w:t xml:space="preserve">  non</w:t>
      </w:r>
    </w:p>
    <w:p w:rsidR="006F5C63" w:rsidRPr="005D452F" w:rsidRDefault="006F5C63" w:rsidP="00735963">
      <w:pPr>
        <w:pStyle w:val="abstandnachtabelle"/>
        <w:rPr>
          <w:lang w:val="fr-CH"/>
        </w:rPr>
      </w:pPr>
    </w:p>
    <w:p w:rsidR="006F5C63" w:rsidRPr="005D452F" w:rsidRDefault="00795292" w:rsidP="006F5C63">
      <w:pPr>
        <w:rPr>
          <w:rFonts w:cs="Arial"/>
          <w:lang w:val="fr-CH"/>
        </w:rPr>
      </w:pPr>
      <w:r>
        <w:rPr>
          <w:rFonts w:cs="Arial"/>
          <w:lang w:val="fr-CH"/>
        </w:rPr>
        <w:t>A</w:t>
      </w:r>
      <w:r w:rsidR="00F13EB6">
        <w:rPr>
          <w:rFonts w:cs="Arial"/>
          <w:lang w:val="fr-CH"/>
        </w:rPr>
        <w:t>uprès de quelle</w:t>
      </w:r>
      <w:r w:rsidRPr="00B7482B">
        <w:rPr>
          <w:rFonts w:cs="Arial"/>
          <w:lang w:val="fr-CH"/>
        </w:rPr>
        <w:t xml:space="preserve"> instance (tribunaux ou autres) ces actions ont-elles été intentées?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A25026" w:rsidRPr="005D452F" w:rsidTr="003066D3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8B1FE4" w:rsidRPr="005D452F" w:rsidRDefault="008B1FE4" w:rsidP="008B1FE4">
      <w:pPr>
        <w:pStyle w:val="abstandnachtabelle"/>
        <w:rPr>
          <w:lang w:val="fr-CH"/>
        </w:rPr>
      </w:pPr>
    </w:p>
    <w:p w:rsidR="00795292" w:rsidRPr="005D452F" w:rsidRDefault="00795292" w:rsidP="00795292">
      <w:pPr>
        <w:tabs>
          <w:tab w:val="left" w:pos="2030"/>
        </w:tabs>
        <w:rPr>
          <w:rFonts w:cs="Arial"/>
          <w:lang w:val="fr-CH"/>
        </w:rPr>
      </w:pPr>
      <w:r>
        <w:rPr>
          <w:rFonts w:cs="Arial"/>
          <w:lang w:val="fr-CH"/>
        </w:rPr>
        <w:t>C</w:t>
      </w:r>
      <w:r w:rsidRPr="00B7482B">
        <w:rPr>
          <w:rFonts w:cs="Arial"/>
          <w:lang w:val="fr-CH"/>
        </w:rPr>
        <w:t>ontre la/les personne/s suivante/s / assurance de responsabilité civile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8B1FE4" w:rsidRPr="005D452F" w:rsidTr="003066D3">
        <w:trPr>
          <w:trHeight w:val="907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B1FE4" w:rsidRPr="005D452F" w:rsidRDefault="008B1FE4" w:rsidP="001C5C7C">
            <w:pPr>
              <w:pStyle w:val="textintabelle"/>
              <w:rPr>
                <w:color w:val="000000"/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</w:tr>
    </w:tbl>
    <w:p w:rsidR="008B1FE4" w:rsidRPr="005D452F" w:rsidRDefault="008B1FE4" w:rsidP="008B1FE4">
      <w:pPr>
        <w:pStyle w:val="abstandnachtabelle"/>
        <w:rPr>
          <w:lang w:val="fr-CH"/>
        </w:rPr>
      </w:pPr>
    </w:p>
    <w:p w:rsidR="006F5C63" w:rsidRPr="005D452F" w:rsidRDefault="00A25026" w:rsidP="006F5C63">
      <w:pPr>
        <w:pStyle w:val="titelrotmitabstand"/>
        <w:ind w:left="454" w:hanging="898"/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t>1</w:t>
      </w:r>
      <w:r w:rsidR="006F5C63" w:rsidRPr="005D452F">
        <w:rPr>
          <w:rFonts w:cs="Arial"/>
          <w:color w:val="auto"/>
          <w:lang w:val="fr-CH"/>
        </w:rPr>
        <w:t>.</w:t>
      </w:r>
      <w:r w:rsidR="008B1FE4" w:rsidRPr="005D452F">
        <w:rPr>
          <w:rFonts w:cs="Arial"/>
          <w:color w:val="auto"/>
          <w:lang w:val="fr-CH"/>
        </w:rPr>
        <w:t>10</w:t>
      </w:r>
    </w:p>
    <w:p w:rsidR="006F5C63" w:rsidRPr="005D452F" w:rsidRDefault="00D3636E" w:rsidP="006F5C63">
      <w:pPr>
        <w:rPr>
          <w:rFonts w:cs="Arial"/>
          <w:lang w:val="fr-CH"/>
        </w:rPr>
      </w:pPr>
      <w:r>
        <w:rPr>
          <w:rFonts w:cs="Arial"/>
          <w:lang w:val="fr-CH"/>
        </w:rPr>
        <w:t>Une procédure pénale a-t-elle été ouverte en relation avec l'événement?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  <w:r w:rsidRPr="005D452F">
        <w:rPr>
          <w:rFonts w:cs="Arial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D3636E">
        <w:rPr>
          <w:rFonts w:cs="Arial"/>
          <w:lang w:val="fr-CH"/>
        </w:rPr>
        <w:t xml:space="preserve">  oui</w:t>
      </w:r>
      <w:r w:rsidRPr="005D452F">
        <w:rPr>
          <w:rFonts w:cs="Arial"/>
          <w:lang w:val="fr-CH"/>
        </w:rPr>
        <w:tab/>
      </w:r>
      <w:r w:rsidRPr="005D452F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D3636E">
        <w:rPr>
          <w:rFonts w:cs="Arial"/>
          <w:lang w:val="fr-CH"/>
        </w:rPr>
        <w:t xml:space="preserve">  non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</w:p>
    <w:p w:rsidR="00795292" w:rsidRPr="005433FB" w:rsidRDefault="00F13EB6" w:rsidP="00795292">
      <w:pPr>
        <w:rPr>
          <w:rFonts w:cs="Arial"/>
          <w:lang w:val="fr-CH"/>
        </w:rPr>
      </w:pPr>
      <w:r>
        <w:rPr>
          <w:rFonts w:cs="Arial"/>
          <w:lang w:val="fr-CH"/>
        </w:rPr>
        <w:t>Auprès de</w:t>
      </w:r>
      <w:r w:rsidR="00795292" w:rsidRPr="005433FB">
        <w:rPr>
          <w:rFonts w:cs="Arial"/>
          <w:lang w:val="fr-CH"/>
        </w:rPr>
        <w:t xml:space="preserve"> quel tribunal la procédure pénale a-t-elle été engagée?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A25026" w:rsidRPr="005D452F" w:rsidTr="00AD28B2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8B1FE4" w:rsidRPr="005D452F" w:rsidRDefault="008B1FE4" w:rsidP="008B1FE4">
      <w:pPr>
        <w:pStyle w:val="abstandnachtabelle"/>
        <w:rPr>
          <w:lang w:val="fr-CH"/>
        </w:rPr>
      </w:pPr>
    </w:p>
    <w:p w:rsidR="008B1FE4" w:rsidRPr="005D452F" w:rsidRDefault="00D3636E" w:rsidP="008B1FE4">
      <w:pPr>
        <w:tabs>
          <w:tab w:val="left" w:pos="2030"/>
        </w:tabs>
        <w:rPr>
          <w:rFonts w:cs="Arial"/>
          <w:lang w:val="fr-CH"/>
        </w:rPr>
      </w:pPr>
      <w:r>
        <w:rPr>
          <w:rFonts w:cs="Arial"/>
          <w:lang w:val="fr-CH"/>
        </w:rPr>
        <w:t>Contre la (les) personne(s) suivante(s)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8B1FE4" w:rsidRPr="005D452F" w:rsidTr="003066D3">
        <w:trPr>
          <w:trHeight w:val="907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B1FE4" w:rsidRPr="005D452F" w:rsidRDefault="008B1FE4" w:rsidP="001C5C7C">
            <w:pPr>
              <w:pStyle w:val="textintabelle"/>
              <w:rPr>
                <w:color w:val="000000"/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</w:tr>
    </w:tbl>
    <w:p w:rsidR="008B1FE4" w:rsidRPr="005D452F" w:rsidRDefault="008B1FE4" w:rsidP="008B1FE4">
      <w:pPr>
        <w:pStyle w:val="abstandnachtabelle"/>
        <w:rPr>
          <w:lang w:val="fr-CH"/>
        </w:rPr>
      </w:pPr>
    </w:p>
    <w:p w:rsidR="006F5C63" w:rsidRPr="005D452F" w:rsidRDefault="00A25026" w:rsidP="006F5C63">
      <w:pPr>
        <w:pStyle w:val="titelrotmitabstand"/>
        <w:ind w:left="454" w:hanging="898"/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t>1</w:t>
      </w:r>
      <w:r w:rsidR="006F5C63" w:rsidRPr="005D452F">
        <w:rPr>
          <w:rFonts w:cs="Arial"/>
          <w:color w:val="auto"/>
          <w:lang w:val="fr-CH"/>
        </w:rPr>
        <w:t>.</w:t>
      </w:r>
      <w:r w:rsidR="008B1FE4" w:rsidRPr="005D452F">
        <w:rPr>
          <w:rFonts w:cs="Arial"/>
          <w:color w:val="auto"/>
          <w:lang w:val="fr-CH"/>
        </w:rPr>
        <w:t>11</w:t>
      </w:r>
    </w:p>
    <w:p w:rsidR="006F5C63" w:rsidRPr="005D452F" w:rsidRDefault="00795292" w:rsidP="00795292">
      <w:pPr>
        <w:rPr>
          <w:rFonts w:cs="Arial"/>
          <w:lang w:val="fr-CH"/>
        </w:rPr>
      </w:pPr>
      <w:r w:rsidRPr="005433FB">
        <w:rPr>
          <w:rFonts w:cs="Arial"/>
          <w:lang w:val="fr-CH"/>
        </w:rPr>
        <w:t>Aviez-vous une assurance accident obligatoire au moment de l'événement?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  <w:r w:rsidRPr="005D452F">
        <w:rPr>
          <w:rFonts w:cs="Arial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D3636E">
        <w:rPr>
          <w:rFonts w:cs="Arial"/>
          <w:lang w:val="fr-CH"/>
        </w:rPr>
        <w:t xml:space="preserve">  oui</w:t>
      </w:r>
      <w:r w:rsidRPr="005D452F">
        <w:rPr>
          <w:rFonts w:cs="Arial"/>
          <w:lang w:val="fr-CH"/>
        </w:rPr>
        <w:tab/>
      </w:r>
      <w:r w:rsidRPr="005D452F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D3636E">
        <w:rPr>
          <w:rFonts w:cs="Arial"/>
          <w:lang w:val="fr-CH"/>
        </w:rPr>
        <w:t xml:space="preserve">  non</w:t>
      </w:r>
    </w:p>
    <w:p w:rsidR="006F5C63" w:rsidRPr="005D452F" w:rsidRDefault="006F5C63" w:rsidP="008B1FE4">
      <w:pPr>
        <w:pStyle w:val="abstandnachtabelle"/>
        <w:rPr>
          <w:lang w:val="fr-CH"/>
        </w:rPr>
      </w:pPr>
    </w:p>
    <w:p w:rsidR="008B1FE4" w:rsidRPr="005D452F" w:rsidRDefault="00D3636E" w:rsidP="008B1FE4">
      <w:pPr>
        <w:tabs>
          <w:tab w:val="left" w:pos="2030"/>
        </w:tabs>
        <w:rPr>
          <w:rFonts w:cs="Arial"/>
          <w:lang w:val="fr-CH"/>
        </w:rPr>
      </w:pPr>
      <w:r w:rsidRPr="00ED4FDB">
        <w:rPr>
          <w:rFonts w:cs="Arial"/>
          <w:lang w:val="fr-CH"/>
        </w:rPr>
        <w:t>Nom et adresse</w:t>
      </w:r>
      <w:r w:rsidR="008B1FE4" w:rsidRPr="00ED4FDB">
        <w:rPr>
          <w:rFonts w:cs="Arial"/>
          <w:lang w:val="fr-CH"/>
        </w:rPr>
        <w:t xml:space="preserve"> </w:t>
      </w:r>
      <w:r w:rsidR="00ED4FDB" w:rsidRPr="00ED4FDB">
        <w:rPr>
          <w:rFonts w:cs="Arial"/>
          <w:lang w:val="fr-CH"/>
        </w:rPr>
        <w:t>de l'assurance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8B1FE4" w:rsidRPr="005D452F" w:rsidTr="003066D3">
        <w:trPr>
          <w:trHeight w:val="907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B1FE4" w:rsidRPr="005D452F" w:rsidRDefault="008B1FE4" w:rsidP="001C5C7C">
            <w:pPr>
              <w:pStyle w:val="textintabelle"/>
              <w:rPr>
                <w:color w:val="000000"/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</w:tr>
    </w:tbl>
    <w:p w:rsidR="008B1FE4" w:rsidRPr="005D452F" w:rsidRDefault="008B1FE4" w:rsidP="008B1FE4">
      <w:pPr>
        <w:pStyle w:val="abstandnachtabelle"/>
        <w:rPr>
          <w:lang w:val="fr-CH"/>
        </w:rPr>
      </w:pPr>
    </w:p>
    <w:p w:rsidR="008B1FE4" w:rsidRPr="005D452F" w:rsidRDefault="00D3636E" w:rsidP="008B1FE4">
      <w:pPr>
        <w:rPr>
          <w:rFonts w:cs="Arial"/>
          <w:lang w:val="fr-CH"/>
        </w:rPr>
      </w:pPr>
      <w:r>
        <w:rPr>
          <w:rFonts w:cs="Arial"/>
          <w:lang w:val="fr-CH"/>
        </w:rPr>
        <w:t>Téléphone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8B1FE4" w:rsidRPr="005D452F" w:rsidTr="001C5C7C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B1FE4" w:rsidRPr="005D452F" w:rsidRDefault="008B1FE4" w:rsidP="001C5C7C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8B1FE4" w:rsidRPr="005D452F" w:rsidRDefault="008B1FE4" w:rsidP="008B1FE4">
      <w:pPr>
        <w:pStyle w:val="abstandnachtabelle"/>
        <w:rPr>
          <w:lang w:val="fr-CH"/>
        </w:rPr>
      </w:pPr>
    </w:p>
    <w:p w:rsidR="008B1FE4" w:rsidRPr="005D452F" w:rsidRDefault="00D3636E" w:rsidP="008B1FE4">
      <w:pPr>
        <w:rPr>
          <w:rFonts w:cs="Arial"/>
          <w:lang w:val="fr-CH"/>
        </w:rPr>
      </w:pPr>
      <w:r>
        <w:rPr>
          <w:rFonts w:cs="Arial"/>
          <w:lang w:val="fr-CH"/>
        </w:rPr>
        <w:t>No de l'accident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8B1FE4" w:rsidRPr="005D452F" w:rsidTr="001C5C7C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B1FE4" w:rsidRPr="005D452F" w:rsidRDefault="008B1FE4" w:rsidP="001C5C7C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6F5C63" w:rsidRPr="005D452F" w:rsidRDefault="00A25026" w:rsidP="006F5C63">
      <w:pPr>
        <w:pStyle w:val="titelrotmitabstand"/>
        <w:ind w:left="454" w:hanging="898"/>
        <w:rPr>
          <w:rFonts w:cs="Arial"/>
          <w:color w:val="auto"/>
          <w:lang w:val="fr-CH"/>
        </w:rPr>
      </w:pPr>
      <w:r w:rsidRPr="005D452F">
        <w:rPr>
          <w:rFonts w:cs="Arial"/>
          <w:color w:val="auto"/>
          <w:lang w:val="fr-CH"/>
        </w:rPr>
        <w:t>1</w:t>
      </w:r>
      <w:r w:rsidR="003066D3" w:rsidRPr="005D452F">
        <w:rPr>
          <w:rFonts w:cs="Arial"/>
          <w:color w:val="auto"/>
          <w:lang w:val="fr-CH"/>
        </w:rPr>
        <w:t>.12</w:t>
      </w:r>
    </w:p>
    <w:p w:rsidR="006F5C63" w:rsidRPr="005D452F" w:rsidRDefault="00795292" w:rsidP="006F5C63">
      <w:pPr>
        <w:rPr>
          <w:rFonts w:cs="Arial"/>
          <w:lang w:val="fr-CH"/>
        </w:rPr>
      </w:pPr>
      <w:r w:rsidRPr="005433FB">
        <w:rPr>
          <w:rFonts w:cs="Arial"/>
          <w:lang w:val="fr-CH"/>
        </w:rPr>
        <w:t>Étiez-vous assuré auprès d'une caisse de pension au moment de l'événement?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  <w:r w:rsidRPr="005D452F">
        <w:rPr>
          <w:rFonts w:cs="Arial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D3636E">
        <w:rPr>
          <w:rFonts w:cs="Arial"/>
          <w:lang w:val="fr-CH"/>
        </w:rPr>
        <w:t xml:space="preserve">  oui</w:t>
      </w:r>
      <w:r w:rsidRPr="005D452F">
        <w:rPr>
          <w:rFonts w:cs="Arial"/>
          <w:lang w:val="fr-CH"/>
        </w:rPr>
        <w:tab/>
      </w:r>
      <w:r w:rsidRPr="005D452F">
        <w:rPr>
          <w:rFonts w:cs="Arial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5D452F">
        <w:rPr>
          <w:rFonts w:cs="Arial"/>
          <w:lang w:val="fr-CH"/>
        </w:rPr>
        <w:instrText xml:space="preserve"> FORMCHECKBOX </w:instrText>
      </w:r>
      <w:r w:rsidR="003E519C">
        <w:rPr>
          <w:rFonts w:cs="Arial"/>
          <w:lang w:val="fr-CH"/>
        </w:rPr>
      </w:r>
      <w:r w:rsidR="003E519C">
        <w:rPr>
          <w:rFonts w:cs="Arial"/>
          <w:lang w:val="fr-CH"/>
        </w:rPr>
        <w:fldChar w:fldCharType="separate"/>
      </w:r>
      <w:r w:rsidRPr="005D452F">
        <w:rPr>
          <w:rFonts w:cs="Arial"/>
          <w:lang w:val="fr-CH"/>
        </w:rPr>
        <w:fldChar w:fldCharType="end"/>
      </w:r>
      <w:r w:rsidR="00D3636E">
        <w:rPr>
          <w:rFonts w:cs="Arial"/>
          <w:lang w:val="fr-CH"/>
        </w:rPr>
        <w:t xml:space="preserve">  non</w:t>
      </w:r>
    </w:p>
    <w:p w:rsidR="006F5C63" w:rsidRPr="005D452F" w:rsidRDefault="006F5C63" w:rsidP="006F5C63">
      <w:pPr>
        <w:tabs>
          <w:tab w:val="left" w:pos="1134"/>
        </w:tabs>
        <w:rPr>
          <w:rFonts w:cs="Arial"/>
          <w:lang w:val="fr-CH"/>
        </w:rPr>
      </w:pPr>
    </w:p>
    <w:p w:rsidR="008B1FE4" w:rsidRPr="005D452F" w:rsidRDefault="00D3636E" w:rsidP="008B1FE4">
      <w:pPr>
        <w:tabs>
          <w:tab w:val="left" w:pos="2030"/>
        </w:tabs>
        <w:rPr>
          <w:rFonts w:cs="Arial"/>
          <w:lang w:val="fr-CH"/>
        </w:rPr>
      </w:pPr>
      <w:r w:rsidRPr="008063FD">
        <w:rPr>
          <w:rFonts w:cs="Arial"/>
          <w:lang w:val="fr-CH"/>
        </w:rPr>
        <w:t>Nom et adresse</w:t>
      </w:r>
      <w:r w:rsidR="008B1FE4" w:rsidRPr="008063FD">
        <w:rPr>
          <w:rFonts w:cs="Arial"/>
          <w:lang w:val="fr-CH"/>
        </w:rPr>
        <w:t xml:space="preserve"> </w:t>
      </w:r>
      <w:r w:rsidR="008063FD" w:rsidRPr="008063FD">
        <w:rPr>
          <w:rFonts w:cs="Arial"/>
          <w:lang w:val="fr-CH"/>
        </w:rPr>
        <w:t>de l'in</w:t>
      </w:r>
      <w:r w:rsidR="008063FD">
        <w:rPr>
          <w:rFonts w:cs="Arial"/>
          <w:lang w:val="fr-CH"/>
        </w:rPr>
        <w:t>stitution de prévoyance</w:t>
      </w:r>
    </w:p>
    <w:tbl>
      <w:tblPr>
        <w:tblW w:w="7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8B1FE4" w:rsidRPr="005D452F" w:rsidTr="003066D3">
        <w:trPr>
          <w:trHeight w:val="907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B1FE4" w:rsidRPr="005D452F" w:rsidRDefault="008B1FE4" w:rsidP="001C5C7C">
            <w:pPr>
              <w:pStyle w:val="textintabelle"/>
              <w:rPr>
                <w:color w:val="000000"/>
                <w:lang w:val="fr-CH"/>
              </w:rPr>
            </w:pPr>
            <w:r w:rsidRPr="005D452F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D452F">
              <w:rPr>
                <w:lang w:val="fr-CH"/>
              </w:rPr>
              <w:instrText xml:space="preserve"> FORMTEXT </w:instrText>
            </w:r>
            <w:r w:rsidRPr="005D452F">
              <w:rPr>
                <w:lang w:val="fr-CH"/>
              </w:rPr>
            </w:r>
            <w:r w:rsidRPr="005D452F">
              <w:rPr>
                <w:lang w:val="fr-CH"/>
              </w:rPr>
              <w:fldChar w:fldCharType="separate"/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noProof/>
                <w:lang w:val="fr-CH"/>
              </w:rPr>
              <w:t> </w:t>
            </w:r>
            <w:r w:rsidRPr="005D452F">
              <w:rPr>
                <w:lang w:val="fr-CH"/>
              </w:rPr>
              <w:fldChar w:fldCharType="end"/>
            </w:r>
          </w:p>
        </w:tc>
      </w:tr>
    </w:tbl>
    <w:p w:rsidR="008B1FE4" w:rsidRPr="005D452F" w:rsidRDefault="008B1FE4" w:rsidP="008B1FE4">
      <w:pPr>
        <w:pStyle w:val="abstandnachtabelle"/>
        <w:rPr>
          <w:lang w:val="fr-CH"/>
        </w:rPr>
      </w:pPr>
    </w:p>
    <w:p w:rsidR="008B1FE4" w:rsidRPr="005D452F" w:rsidRDefault="00D3636E" w:rsidP="008B1FE4">
      <w:pPr>
        <w:rPr>
          <w:rFonts w:cs="Arial"/>
          <w:lang w:val="fr-CH"/>
        </w:rPr>
      </w:pPr>
      <w:r>
        <w:rPr>
          <w:rFonts w:cs="Arial"/>
          <w:lang w:val="fr-CH"/>
        </w:rPr>
        <w:t>Téléphone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8B1FE4" w:rsidRPr="005D452F" w:rsidTr="001C5C7C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B1FE4" w:rsidRPr="005D452F" w:rsidRDefault="008B1FE4" w:rsidP="001C5C7C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8B1FE4" w:rsidRPr="005D452F" w:rsidRDefault="008B1FE4" w:rsidP="008B1FE4">
      <w:pPr>
        <w:pStyle w:val="abstandnachtabelle"/>
        <w:rPr>
          <w:lang w:val="fr-CH"/>
        </w:rPr>
      </w:pPr>
    </w:p>
    <w:p w:rsidR="006F5C63" w:rsidRPr="005D452F" w:rsidRDefault="003B5B90" w:rsidP="006F5C63">
      <w:pPr>
        <w:pStyle w:val="titelschwarzmitabstand"/>
        <w:rPr>
          <w:rFonts w:cs="Arial"/>
          <w:lang w:val="fr-CH"/>
        </w:rPr>
      </w:pPr>
      <w:r w:rsidRPr="005D452F">
        <w:rPr>
          <w:rFonts w:cs="Arial"/>
          <w:lang w:val="fr-CH"/>
        </w:rPr>
        <w:br w:type="page"/>
      </w:r>
      <w:r w:rsidR="00A25026" w:rsidRPr="005D452F">
        <w:rPr>
          <w:rFonts w:cs="Arial"/>
          <w:lang w:val="fr-CH"/>
        </w:rPr>
        <w:lastRenderedPageBreak/>
        <w:t>2</w:t>
      </w:r>
      <w:r w:rsidR="006F5C63" w:rsidRPr="005D452F">
        <w:rPr>
          <w:rFonts w:cs="Arial"/>
          <w:lang w:val="fr-CH"/>
        </w:rPr>
        <w:t>.</w:t>
      </w:r>
      <w:r w:rsidR="006F5C63" w:rsidRPr="005D452F">
        <w:rPr>
          <w:rFonts w:cs="Arial"/>
          <w:lang w:val="fr-CH"/>
        </w:rPr>
        <w:tab/>
      </w:r>
      <w:r w:rsidR="00D3636E">
        <w:rPr>
          <w:rFonts w:cs="Arial"/>
          <w:lang w:val="fr-CH"/>
        </w:rPr>
        <w:t>Contact et signature</w:t>
      </w:r>
    </w:p>
    <w:p w:rsidR="00795292" w:rsidRPr="005433FB" w:rsidRDefault="00795292" w:rsidP="00795292">
      <w:pPr>
        <w:pStyle w:val="lauftext"/>
        <w:rPr>
          <w:rFonts w:cs="Arial"/>
          <w:lang w:val="fr-CH"/>
        </w:rPr>
      </w:pPr>
      <w:r w:rsidRPr="005433FB">
        <w:rPr>
          <w:rFonts w:cs="Arial"/>
          <w:lang w:val="fr-CH"/>
        </w:rPr>
        <w:t>Sous quel numéro peut-on vous joindre par téléphone pour d'autres questions?</w:t>
      </w:r>
    </w:p>
    <w:p w:rsidR="006F5C63" w:rsidRPr="005D452F" w:rsidRDefault="006F5C63" w:rsidP="003B5B90">
      <w:pPr>
        <w:pStyle w:val="abstandnachtabelle"/>
        <w:rPr>
          <w:lang w:val="fr-CH"/>
        </w:rPr>
      </w:pPr>
    </w:p>
    <w:p w:rsidR="006F5C63" w:rsidRPr="005D452F" w:rsidRDefault="002C317C" w:rsidP="006F5C63">
      <w:pPr>
        <w:rPr>
          <w:rFonts w:cs="Arial"/>
          <w:lang w:val="fr-CH"/>
        </w:rPr>
      </w:pPr>
      <w:r w:rsidRPr="005D452F">
        <w:rPr>
          <w:rFonts w:cs="Arial"/>
          <w:lang w:val="fr-CH"/>
        </w:rPr>
        <w:t>T</w:t>
      </w:r>
      <w:r w:rsidR="00D3636E">
        <w:rPr>
          <w:rFonts w:cs="Arial"/>
          <w:lang w:val="fr-CH"/>
        </w:rPr>
        <w:t>éléphone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A25026" w:rsidRPr="005D452F" w:rsidTr="00AD28B2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6F5C63" w:rsidRPr="005D452F" w:rsidRDefault="006F5C63" w:rsidP="006F5C63">
      <w:pPr>
        <w:pStyle w:val="lauftext"/>
        <w:rPr>
          <w:rFonts w:cs="Arial"/>
          <w:lang w:val="fr-CH"/>
        </w:rPr>
      </w:pPr>
    </w:p>
    <w:p w:rsidR="006F5C63" w:rsidRPr="008063FD" w:rsidRDefault="00ED4FDB" w:rsidP="00ED4FDB">
      <w:pPr>
        <w:pStyle w:val="lauftext"/>
        <w:rPr>
          <w:rFonts w:cs="Arial"/>
          <w:strike/>
          <w:lang w:val="fr-CH"/>
        </w:rPr>
      </w:pPr>
      <w:r w:rsidRPr="00ED4FDB">
        <w:rPr>
          <w:rFonts w:cs="Arial"/>
          <w:lang w:val="fr-CH"/>
        </w:rPr>
        <w:t>La personne soussignée atteste avoir fourni des informations et des documents complets et conformes à la vérité.</w:t>
      </w:r>
    </w:p>
    <w:p w:rsidR="006F5C63" w:rsidRPr="005D452F" w:rsidRDefault="006F5C63" w:rsidP="006F5C63">
      <w:pPr>
        <w:pStyle w:val="lauftext"/>
        <w:rPr>
          <w:rFonts w:cs="Arial"/>
          <w:lang w:val="fr-CH"/>
        </w:rPr>
      </w:pPr>
    </w:p>
    <w:p w:rsidR="006F5C63" w:rsidRPr="005D452F" w:rsidRDefault="00D3636E" w:rsidP="006F5C63">
      <w:pPr>
        <w:pStyle w:val="lauftext"/>
        <w:rPr>
          <w:rFonts w:cs="Arial"/>
          <w:lang w:val="fr-CH"/>
        </w:rPr>
      </w:pPr>
      <w:r>
        <w:rPr>
          <w:rFonts w:cs="Arial"/>
          <w:lang w:val="fr-CH"/>
        </w:rPr>
        <w:t>Lieu et date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6F5C63" w:rsidRPr="005D452F" w:rsidTr="00AD28B2">
        <w:trPr>
          <w:cantSplit/>
          <w:trHeight w:hRule="exact" w:val="369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6F5C63" w:rsidRPr="005D452F" w:rsidRDefault="006F5C63" w:rsidP="006F5C63">
      <w:pPr>
        <w:pStyle w:val="abstandnachtabelleChar"/>
        <w:rPr>
          <w:rFonts w:cs="Arial"/>
          <w:color w:val="auto"/>
          <w:lang w:val="fr-CH"/>
        </w:rPr>
      </w:pPr>
    </w:p>
    <w:p w:rsidR="006F5C63" w:rsidRPr="005D452F" w:rsidRDefault="008063FD" w:rsidP="006F5C63">
      <w:pPr>
        <w:pStyle w:val="lauftext"/>
        <w:rPr>
          <w:rFonts w:cs="Arial"/>
          <w:lang w:val="fr-CH"/>
        </w:rPr>
      </w:pPr>
      <w:r w:rsidRPr="008063FD">
        <w:rPr>
          <w:rFonts w:cs="Arial"/>
          <w:lang w:val="fr-CH"/>
        </w:rPr>
        <w:t>Signature de la personne assurée ou de son/sa représentant(e)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6F5C63" w:rsidRPr="005D452F" w:rsidTr="00AD28B2">
        <w:trPr>
          <w:cantSplit/>
          <w:trHeight w:val="1021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</w:p>
        </w:tc>
      </w:tr>
    </w:tbl>
    <w:p w:rsidR="006F5C63" w:rsidRPr="005D452F" w:rsidRDefault="006F5C63" w:rsidP="006F5C63">
      <w:pPr>
        <w:pStyle w:val="abstandnachtabelleChar"/>
        <w:rPr>
          <w:rFonts w:cs="Arial"/>
          <w:color w:val="auto"/>
          <w:lang w:val="fr-CH"/>
        </w:rPr>
      </w:pPr>
    </w:p>
    <w:p w:rsidR="006F5C63" w:rsidRPr="005D452F" w:rsidRDefault="008063FD" w:rsidP="006F5C63">
      <w:pPr>
        <w:pStyle w:val="lauftext"/>
        <w:rPr>
          <w:rFonts w:cs="Arial"/>
          <w:lang w:val="fr-CH"/>
        </w:rPr>
      </w:pPr>
      <w:r w:rsidRPr="008063FD">
        <w:rPr>
          <w:rFonts w:cs="Arial"/>
          <w:lang w:val="fr-CH"/>
        </w:rPr>
        <w:t>Adresse du/de la représentant(e) de la personne assurée si cette dernière ne signe pas en personne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6F5C63" w:rsidRPr="005D452F" w:rsidTr="00AD28B2">
        <w:trPr>
          <w:cantSplit/>
          <w:trHeight w:val="1021"/>
        </w:trPr>
        <w:tc>
          <w:tcPr>
            <w:tcW w:w="781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noProof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6F5C63" w:rsidRPr="005D452F" w:rsidRDefault="006F5C63" w:rsidP="006F5C63">
      <w:pPr>
        <w:pStyle w:val="abstandnachtabelleChar"/>
        <w:rPr>
          <w:rFonts w:cs="Arial"/>
          <w:color w:val="auto"/>
          <w:lang w:val="fr-CH"/>
        </w:rPr>
      </w:pPr>
    </w:p>
    <w:p w:rsidR="006F5C63" w:rsidRPr="005D452F" w:rsidRDefault="00795292" w:rsidP="006F5C63">
      <w:pPr>
        <w:pStyle w:val="lauftext"/>
        <w:rPr>
          <w:rFonts w:cs="Arial"/>
          <w:lang w:val="fr-CH"/>
        </w:rPr>
      </w:pPr>
      <w:r w:rsidRPr="005433FB">
        <w:rPr>
          <w:rFonts w:cs="Arial"/>
          <w:lang w:val="fr-CH"/>
        </w:rPr>
        <w:t>Vos annexes (Rapport de police, rapport d'accident, etc) e</w:t>
      </w:r>
      <w:r>
        <w:rPr>
          <w:rFonts w:cs="Arial"/>
          <w:lang w:val="fr-CH"/>
        </w:rPr>
        <w:t>t remarques supplémentaires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2"/>
      </w:tblGrid>
      <w:tr w:rsidR="006F5C63" w:rsidRPr="005D452F" w:rsidTr="00AD28B2">
        <w:trPr>
          <w:cantSplit/>
          <w:trHeight w:val="1021"/>
        </w:trPr>
        <w:tc>
          <w:tcPr>
            <w:tcW w:w="7812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F5C63" w:rsidRPr="005D452F" w:rsidRDefault="006F5C63" w:rsidP="00AD28B2">
            <w:pPr>
              <w:pStyle w:val="textintabelle"/>
              <w:rPr>
                <w:rFonts w:cs="Arial"/>
                <w:lang w:val="fr-CH"/>
              </w:rPr>
            </w:pPr>
            <w:r w:rsidRPr="005D452F">
              <w:rPr>
                <w:rFonts w:cs="Arial"/>
                <w:lang w:val="fr-CH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5D452F">
              <w:rPr>
                <w:rFonts w:cs="Arial"/>
                <w:lang w:val="fr-CH"/>
              </w:rPr>
              <w:instrText xml:space="preserve"> FORMTEXT </w:instrText>
            </w:r>
            <w:r w:rsidRPr="005D452F">
              <w:rPr>
                <w:rFonts w:cs="Arial"/>
                <w:lang w:val="fr-CH"/>
              </w:rPr>
            </w:r>
            <w:r w:rsidRPr="005D452F">
              <w:rPr>
                <w:rFonts w:cs="Arial"/>
                <w:lang w:val="fr-CH"/>
              </w:rPr>
              <w:fldChar w:fldCharType="separate"/>
            </w:r>
            <w:r w:rsidRPr="005D452F">
              <w:rPr>
                <w:rFonts w:eastAsia="MS Mincho" w:cs="Arial"/>
                <w:noProof/>
                <w:lang w:val="fr-CH"/>
              </w:rPr>
              <w:t> </w:t>
            </w:r>
            <w:r w:rsidRPr="005D452F">
              <w:rPr>
                <w:rFonts w:eastAsia="MS Mincho" w:cs="Arial"/>
                <w:noProof/>
                <w:lang w:val="fr-CH"/>
              </w:rPr>
              <w:t> </w:t>
            </w:r>
            <w:r w:rsidRPr="005D452F">
              <w:rPr>
                <w:rFonts w:eastAsia="MS Mincho" w:cs="Arial"/>
                <w:noProof/>
                <w:lang w:val="fr-CH"/>
              </w:rPr>
              <w:t> </w:t>
            </w:r>
            <w:r w:rsidRPr="005D452F">
              <w:rPr>
                <w:rFonts w:eastAsia="MS Mincho" w:cs="Arial"/>
                <w:noProof/>
                <w:lang w:val="fr-CH"/>
              </w:rPr>
              <w:t> </w:t>
            </w:r>
            <w:r w:rsidRPr="005D452F">
              <w:rPr>
                <w:rFonts w:eastAsia="MS Mincho" w:cs="Arial"/>
                <w:noProof/>
                <w:lang w:val="fr-CH"/>
              </w:rPr>
              <w:t> </w:t>
            </w:r>
            <w:r w:rsidRPr="005D452F">
              <w:rPr>
                <w:rFonts w:cs="Arial"/>
                <w:lang w:val="fr-CH"/>
              </w:rPr>
              <w:fldChar w:fldCharType="end"/>
            </w:r>
          </w:p>
        </w:tc>
      </w:tr>
    </w:tbl>
    <w:p w:rsidR="006F5C63" w:rsidRPr="005D452F" w:rsidRDefault="006F5C63" w:rsidP="006F5C63">
      <w:pPr>
        <w:pStyle w:val="titelschwarzohneabstand"/>
        <w:spacing w:line="240" w:lineRule="auto"/>
        <w:ind w:firstLine="0"/>
        <w:rPr>
          <w:rFonts w:cs="Arial"/>
          <w:b w:val="0"/>
          <w:lang w:val="fr-CH"/>
        </w:rPr>
      </w:pPr>
    </w:p>
    <w:p w:rsidR="000F6CC8" w:rsidRPr="005D452F" w:rsidRDefault="000F6CC8" w:rsidP="000F6CC8">
      <w:pPr>
        <w:rPr>
          <w:rFonts w:cs="Arial"/>
          <w:lang w:val="fr-CH"/>
        </w:rPr>
      </w:pPr>
    </w:p>
    <w:sectPr w:rsidR="000F6CC8" w:rsidRPr="005D452F" w:rsidSect="006F5C63">
      <w:type w:val="continuous"/>
      <w:pgSz w:w="11906" w:h="16838" w:code="9"/>
      <w:pgMar w:top="567" w:right="2408" w:bottom="851" w:left="1701" w:header="0" w:footer="533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534" w:rsidRDefault="00155534">
      <w:r>
        <w:separator/>
      </w:r>
    </w:p>
  </w:endnote>
  <w:endnote w:type="continuationSeparator" w:id="0">
    <w:p w:rsidR="00155534" w:rsidRDefault="0015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-Bold">
    <w:panose1 w:val="02000503030000020004"/>
    <w:charset w:val="00"/>
    <w:family w:val="auto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VARotis">
    <w:charset w:val="00"/>
    <w:family w:val="auto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13A" w:rsidRDefault="009F013A" w:rsidP="009F013A">
    <w:pPr>
      <w:pStyle w:val="Fuzeile"/>
    </w:pPr>
    <w:r w:rsidRPr="0042221A">
      <w:rPr>
        <w:rFonts w:cs="Arial"/>
        <w:color w:val="292526"/>
        <w:highlight w:val="yellow"/>
        <w:lang w:eastAsia="en-US"/>
      </w:rPr>
      <w:t>3</w:t>
    </w:r>
    <w:r w:rsidR="0042221A" w:rsidRPr="0042221A">
      <w:rPr>
        <w:rFonts w:cs="Arial"/>
        <w:color w:val="292526"/>
        <w:highlight w:val="yellow"/>
        <w:lang w:eastAsia="en-US"/>
      </w:rPr>
      <w:t>18.273.2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534" w:rsidRDefault="00155534">
      <w:r>
        <w:separator/>
      </w:r>
    </w:p>
  </w:footnote>
  <w:footnote w:type="continuationSeparator" w:id="0">
    <w:p w:rsidR="00155534" w:rsidRDefault="00155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DA" w:rsidRDefault="00A478DA">
    <w:pPr>
      <w:pStyle w:val="Kopfzeile"/>
    </w:pPr>
  </w:p>
  <w:p w:rsidR="00A478DA" w:rsidRPr="006127E3" w:rsidRDefault="00A478DA">
    <w:pPr>
      <w:pStyle w:val="Kopfzeile"/>
      <w:rPr>
        <w:vanish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DA" w:rsidRDefault="00A478DA">
    <w:pPr>
      <w:pStyle w:val="Kopfzeile"/>
    </w:pPr>
  </w:p>
  <w:p w:rsidR="00A478DA" w:rsidRPr="007377B1" w:rsidRDefault="003E519C">
    <w:pPr>
      <w:pStyle w:val="Kopfzeile"/>
      <w:rPr>
        <w:vanish/>
        <w:lang w:val="de-DE"/>
      </w:rPr>
    </w:pPr>
    <w:r>
      <w:rPr>
        <w:noProof/>
        <w:vanish/>
        <w:lang w:eastAsia="de-CH"/>
      </w:rPr>
      <mc:AlternateContent>
        <mc:Choice Requires="wpg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288290</wp:posOffset>
              </wp:positionV>
              <wp:extent cx="6120130" cy="10046970"/>
              <wp:effectExtent l="13335" t="2540" r="10160" b="8890"/>
              <wp:wrapNone/>
              <wp:docPr id="1" name="Group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130" cy="10046970"/>
                        <a:chOff x="1701" y="454"/>
                        <a:chExt cx="9638" cy="15822"/>
                      </a:xfrm>
                    </wpg:grpSpPr>
                    <wpg:grpSp>
                      <wpg:cNvPr id="2" name="Group 134"/>
                      <wpg:cNvGrpSpPr>
                        <a:grpSpLocks/>
                      </wpg:cNvGrpSpPr>
                      <wpg:grpSpPr bwMode="auto">
                        <a:xfrm>
                          <a:off x="1701" y="454"/>
                          <a:ext cx="9638" cy="15564"/>
                          <a:chOff x="1701" y="454"/>
                          <a:chExt cx="9638" cy="15564"/>
                        </a:xfrm>
                      </wpg:grpSpPr>
                      <wps:wsp>
                        <wps:cNvPr id="3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701" y="454"/>
                            <a:ext cx="4309" cy="1814"/>
                          </a:xfrm>
                          <a:prstGeom prst="rect">
                            <a:avLst/>
                          </a:prstGeom>
                          <a:solidFill>
                            <a:srgbClr val="FF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6804" y="454"/>
                            <a:ext cx="4309" cy="1814"/>
                          </a:xfrm>
                          <a:prstGeom prst="rect">
                            <a:avLst/>
                          </a:prstGeom>
                          <a:solidFill>
                            <a:srgbClr val="FF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701" y="2892"/>
                            <a:ext cx="3912" cy="1644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6804" y="2892"/>
                            <a:ext cx="3912" cy="1644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701" y="5443"/>
                            <a:ext cx="4309" cy="2551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6804" y="5443"/>
                            <a:ext cx="4309" cy="2551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701" y="15593"/>
                            <a:ext cx="9638" cy="425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0" name="Line 142"/>
                      <wps:cNvCnPr>
                        <a:cxnSpLocks noChangeShapeType="1"/>
                      </wps:cNvCnPr>
                      <wps:spPr bwMode="auto">
                        <a:xfrm>
                          <a:off x="1701" y="8836"/>
                          <a:ext cx="9638" cy="0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43"/>
                      <wps:cNvCnPr>
                        <a:cxnSpLocks noChangeShapeType="1"/>
                      </wps:cNvCnPr>
                      <wps:spPr bwMode="auto">
                        <a:xfrm>
                          <a:off x="1701" y="9730"/>
                          <a:ext cx="9638" cy="0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Rectangle 144"/>
                      <wps:cNvSpPr>
                        <a:spLocks noChangeArrowheads="1"/>
                      </wps:cNvSpPr>
                      <wps:spPr bwMode="auto">
                        <a:xfrm>
                          <a:off x="1701" y="9582"/>
                          <a:ext cx="9638" cy="5669"/>
                        </a:xfrm>
                        <a:prstGeom prst="rect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3" name="Group 145"/>
                      <wpg:cNvGrpSpPr>
                        <a:grpSpLocks/>
                      </wpg:cNvGrpSpPr>
                      <wpg:grpSpPr bwMode="auto">
                        <a:xfrm>
                          <a:off x="1701" y="590"/>
                          <a:ext cx="4309" cy="1596"/>
                          <a:chOff x="1701" y="590"/>
                          <a:chExt cx="4309" cy="1596"/>
                        </a:xfrm>
                      </wpg:grpSpPr>
                      <wps:wsp>
                        <wps:cNvPr id="14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701" y="590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127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701" y="910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127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1701" y="2186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127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7" name="Group 149"/>
                      <wpg:cNvGrpSpPr>
                        <a:grpSpLocks/>
                      </wpg:cNvGrpSpPr>
                      <wpg:grpSpPr bwMode="auto">
                        <a:xfrm>
                          <a:off x="6804" y="590"/>
                          <a:ext cx="4309" cy="1596"/>
                          <a:chOff x="1701" y="590"/>
                          <a:chExt cx="4309" cy="1596"/>
                        </a:xfrm>
                      </wpg:grpSpPr>
                      <wps:wsp>
                        <wps:cNvPr id="18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701" y="590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127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701" y="910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127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701" y="2186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127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1" name="Group 153"/>
                      <wpg:cNvGrpSpPr>
                        <a:grpSpLocks/>
                      </wpg:cNvGrpSpPr>
                      <wpg:grpSpPr bwMode="auto">
                        <a:xfrm>
                          <a:off x="1701" y="3039"/>
                          <a:ext cx="3912" cy="1440"/>
                          <a:chOff x="1701" y="3040"/>
                          <a:chExt cx="3912" cy="1440"/>
                        </a:xfrm>
                      </wpg:grpSpPr>
                      <wps:wsp>
                        <wps:cNvPr id="22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701" y="3040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127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701" y="4480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127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4" name="Group 156"/>
                      <wpg:cNvGrpSpPr>
                        <a:grpSpLocks/>
                      </wpg:cNvGrpSpPr>
                      <wpg:grpSpPr bwMode="auto">
                        <a:xfrm>
                          <a:off x="6804" y="3039"/>
                          <a:ext cx="3912" cy="1440"/>
                          <a:chOff x="1701" y="3040"/>
                          <a:chExt cx="3912" cy="1440"/>
                        </a:xfrm>
                      </wpg:grpSpPr>
                      <wps:wsp>
                        <wps:cNvPr id="25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701" y="3040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127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1701" y="4480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127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7" name="Line 159"/>
                      <wps:cNvCnPr>
                        <a:cxnSpLocks noChangeShapeType="1"/>
                      </wps:cNvCnPr>
                      <wps:spPr bwMode="auto">
                        <a:xfrm>
                          <a:off x="1701" y="5566"/>
                          <a:ext cx="4309" cy="0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Line 160"/>
                      <wps:cNvCnPr>
                        <a:cxnSpLocks noChangeShapeType="1"/>
                      </wps:cNvCnPr>
                      <wps:spPr bwMode="auto">
                        <a:xfrm>
                          <a:off x="6804" y="5568"/>
                          <a:ext cx="4309" cy="0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Line 161"/>
                      <wps:cNvCnPr>
                        <a:cxnSpLocks noChangeShapeType="1"/>
                      </wps:cNvCnPr>
                      <wps:spPr bwMode="auto">
                        <a:xfrm>
                          <a:off x="1701" y="15718"/>
                          <a:ext cx="9638" cy="0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Line 162"/>
                      <wps:cNvCnPr>
                        <a:cxnSpLocks noChangeShapeType="1"/>
                      </wps:cNvCnPr>
                      <wps:spPr bwMode="auto">
                        <a:xfrm>
                          <a:off x="1701" y="16276"/>
                          <a:ext cx="9638" cy="0"/>
                        </a:xfrm>
                        <a:prstGeom prst="line">
                          <a:avLst/>
                        </a:prstGeom>
                        <a:noFill/>
                        <a:ln w="127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EA2ACD" id="Group 133" o:spid="_x0000_s1026" style="position:absolute;margin-left:85.05pt;margin-top:22.7pt;width:481.9pt;height:791.1pt;z-index:251659264;mso-position-horizontal-relative:page;mso-position-vertical-relative:page" coordorigin="1701,454" coordsize="9638,1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">
              <v:group id="Group 134" o:spid="_x0000_s1027" style="position:absolute;left:1701;top:454;width:9638;height:15564" coordorigin="1701,454" coordsize="9638,1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135" o:spid="_x0000_s1028" style="position:absolute;left:1701;top:454;width:4309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" fillcolor="#fcf" stroked="f"/>
                <v:rect id="Rectangle 136" o:spid="_x0000_s1029" style="position:absolute;left:6804;top:454;width:4309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" fillcolor="#fcf" stroked="f"/>
                <v:rect id="Rectangle 137" o:spid="_x0000_s1030" style="position:absolute;left:1701;top:2892;width:3912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" fillcolor="#ddd" stroked="f"/>
                <v:rect id="Rectangle 138" o:spid="_x0000_s1031" style="position:absolute;left:6804;top:2892;width:3912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" fillcolor="#ddd" stroked="f"/>
                <v:rect id="Rectangle 139" o:spid="_x0000_s1032" style="position:absolute;left:1701;top:5443;width:4309;height:2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" fillcolor="#ccecff" stroked="f"/>
                <v:rect id="Rectangle 140" o:spid="_x0000_s1033" style="position:absolute;left:6804;top:5443;width:4309;height:2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" fillcolor="#ccecff" stroked="f"/>
                <v:rect id="Rectangle 141" o:spid="_x0000_s1034" style="position:absolute;left:1701;top:15593;width:9638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" fillcolor="#ccecff" stroked="f"/>
              </v:group>
              <v:line id="Line 142" o:spid="_x0000_s1035" style="position:absolute;visibility:visible;mso-wrap-style:square" from="1701,8836" to="11339,8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" strokecolor="#969696" strokeweight=".01pt"/>
              <v:line id="Line 143" o:spid="_x0000_s1036" style="position:absolute;visibility:visible;mso-wrap-style:square" from="1701,9730" to="11339,9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" strokecolor="#969696" strokeweight=".01pt"/>
              <v:rect id="Rectangle 144" o:spid="_x0000_s1037" style="position:absolute;left:1701;top:9582;width:9638;height:5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" filled="f" strokecolor="#969696" strokeweight=".01pt"/>
              <v:group id="Group 145" o:spid="_x0000_s1038" style="position:absolute;left:1701;top:590;width:4309;height:1596" coordorigin="1701,590" coordsize="4309,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line id="Line 146" o:spid="_x0000_s1039" style="position:absolute;visibility:visible;mso-wrap-style:square" from="1701,590" to="6010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" strokecolor="#969696" strokeweight=".01pt"/>
                <v:line id="Line 147" o:spid="_x0000_s1040" style="position:absolute;visibility:visible;mso-wrap-style:square" from="1701,910" to="6010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" strokecolor="#969696" strokeweight=".01pt"/>
                <v:line id="Line 148" o:spid="_x0000_s1041" style="position:absolute;visibility:visible;mso-wrap-style:square" from="1701,2186" to="6010,2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" strokecolor="#969696" strokeweight=".01pt"/>
              </v:group>
              <v:group id="Group 149" o:spid="_x0000_s1042" style="position:absolute;left:6804;top:590;width:4309;height:1596" coordorigin="1701,590" coordsize="4309,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line id="Line 150" o:spid="_x0000_s1043" style="position:absolute;visibility:visible;mso-wrap-style:square" from="1701,590" to="6010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" strokecolor="#969696" strokeweight=".01pt"/>
                <v:line id="Line 151" o:spid="_x0000_s1044" style="position:absolute;visibility:visible;mso-wrap-style:square" from="1701,910" to="6010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" strokecolor="#969696" strokeweight=".01pt"/>
                <v:line id="Line 152" o:spid="_x0000_s1045" style="position:absolute;visibility:visible;mso-wrap-style:square" from="1701,2186" to="6010,2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" strokecolor="#969696" strokeweight=".01pt"/>
              </v:group>
              <v:group id="Group 153" o:spid="_x0000_s1046" style="position:absolute;left:1701;top:3039;width:3912;height:1440" coordorigin="1701,3040" coordsize="391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line id="Line 154" o:spid="_x0000_s1047" style="position:absolute;visibility:visible;mso-wrap-style:square" from="1701,3040" to="5613,3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" strokecolor="#969696" strokeweight=".01pt"/>
                <v:line id="Line 155" o:spid="_x0000_s1048" style="position:absolute;visibility:visible;mso-wrap-style:square" from="1701,4480" to="5613,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" strokecolor="#969696" strokeweight=".01pt"/>
              </v:group>
              <v:group id="Group 156" o:spid="_x0000_s1049" style="position:absolute;left:6804;top:3039;width:3912;height:1440" coordorigin="1701,3040" coordsize="391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line id="Line 157" o:spid="_x0000_s1050" style="position:absolute;visibility:visible;mso-wrap-style:square" from="1701,3040" to="5613,3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" strokecolor="#969696" strokeweight=".01pt"/>
                <v:line id="Line 158" o:spid="_x0000_s1051" style="position:absolute;visibility:visible;mso-wrap-style:square" from="1701,4480" to="5613,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" strokecolor="#969696" strokeweight=".01pt"/>
              </v:group>
              <v:line id="Line 159" o:spid="_x0000_s1052" style="position:absolute;visibility:visible;mso-wrap-style:square" from="1701,5566" to="6010,5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" strokecolor="#969696" strokeweight=".01pt"/>
              <v:line id="Line 160" o:spid="_x0000_s1053" style="position:absolute;visibility:visible;mso-wrap-style:square" from="6804,5568" to="11113,5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" strokecolor="#969696" strokeweight=".01pt"/>
              <v:line id="Line 161" o:spid="_x0000_s1054" style="position:absolute;visibility:visible;mso-wrap-style:square" from="1701,15718" to="11339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" strokecolor="#969696" strokeweight=".01pt"/>
              <v:line id="Line 162" o:spid="_x0000_s1055" style="position:absolute;visibility:visible;mso-wrap-style:square" from="1701,16276" to="11339,1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" strokecolor="#969696" strokeweight=".01pt"/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F2742"/>
    <w:multiLevelType w:val="multilevel"/>
    <w:tmpl w:val="7BD2AA86"/>
    <w:lvl w:ilvl="0">
      <w:start w:val="1"/>
      <w:numFmt w:val="bullet"/>
      <w:lvlText w:val="•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position w:val="-16"/>
        <w:sz w:val="64"/>
        <w:szCs w:val="6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85F49"/>
    <w:multiLevelType w:val="multilevel"/>
    <w:tmpl w:val="F7422598"/>
    <w:lvl w:ilvl="0">
      <w:start w:val="1"/>
      <w:numFmt w:val="bullet"/>
      <w:lvlText w:val="&gt;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position w:val="-3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02145"/>
    <w:multiLevelType w:val="multilevel"/>
    <w:tmpl w:val="0407001D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IN-Bold" w:hAnsi="DIN-Bold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33463868"/>
    <w:multiLevelType w:val="multilevel"/>
    <w:tmpl w:val="13F0424C"/>
    <w:lvl w:ilvl="0">
      <w:start w:val="1"/>
      <w:numFmt w:val="bullet"/>
      <w:lvlText w:val="•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position w:val="-16"/>
        <w:sz w:val="62"/>
        <w:szCs w:val="6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731C2"/>
    <w:multiLevelType w:val="multilevel"/>
    <w:tmpl w:val="A0068C44"/>
    <w:lvl w:ilvl="0">
      <w:start w:val="1"/>
      <w:numFmt w:val="bullet"/>
      <w:lvlText w:val="•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position w:val="-16"/>
        <w:sz w:val="60"/>
        <w:szCs w:val="6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96FD6"/>
    <w:multiLevelType w:val="hybridMultilevel"/>
    <w:tmpl w:val="6884EDAA"/>
    <w:lvl w:ilvl="0" w:tplc="9D24D80A">
      <w:start w:val="1"/>
      <w:numFmt w:val="bullet"/>
      <w:pStyle w:val="listeseite1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02542"/>
    <w:multiLevelType w:val="hybridMultilevel"/>
    <w:tmpl w:val="8A4E4C5C"/>
    <w:lvl w:ilvl="0" w:tplc="9600E234">
      <w:start w:val="1"/>
      <w:numFmt w:val="decimal"/>
      <w:lvlText w:val="%1."/>
      <w:lvlJc w:val="left"/>
      <w:pPr>
        <w:tabs>
          <w:tab w:val="num" w:pos="-4"/>
        </w:tabs>
        <w:ind w:left="-4" w:hanging="45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626"/>
        </w:tabs>
        <w:ind w:left="626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346"/>
        </w:tabs>
        <w:ind w:left="1346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066"/>
        </w:tabs>
        <w:ind w:left="2066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2786"/>
        </w:tabs>
        <w:ind w:left="2786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506"/>
        </w:tabs>
        <w:ind w:left="3506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226"/>
        </w:tabs>
        <w:ind w:left="4226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4946"/>
        </w:tabs>
        <w:ind w:left="4946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5666"/>
        </w:tabs>
        <w:ind w:left="5666" w:hanging="180"/>
      </w:pPr>
    </w:lvl>
  </w:abstractNum>
  <w:abstractNum w:abstractNumId="7" w15:restartNumberingAfterBreak="0">
    <w:nsid w:val="4724625C"/>
    <w:multiLevelType w:val="multilevel"/>
    <w:tmpl w:val="DC681646"/>
    <w:lvl w:ilvl="0">
      <w:start w:val="1"/>
      <w:numFmt w:val="bullet"/>
      <w:lvlText w:val="•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47BEA"/>
    <w:multiLevelType w:val="multilevel"/>
    <w:tmpl w:val="7EF28EF4"/>
    <w:lvl w:ilvl="0">
      <w:start w:val="1"/>
      <w:numFmt w:val="bullet"/>
      <w:lvlText w:val="•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position w:val="-15"/>
        <w:sz w:val="60"/>
        <w:szCs w:val="6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35943"/>
    <w:multiLevelType w:val="multilevel"/>
    <w:tmpl w:val="9EBE5C00"/>
    <w:lvl w:ilvl="0">
      <w:start w:val="1"/>
      <w:numFmt w:val="bullet"/>
      <w:lvlText w:val="•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position w:val="-12"/>
        <w:sz w:val="60"/>
        <w:szCs w:val="6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0434F"/>
    <w:multiLevelType w:val="hybridMultilevel"/>
    <w:tmpl w:val="BFDE6372"/>
    <w:lvl w:ilvl="0" w:tplc="DA3227F0">
      <w:start w:val="1"/>
      <w:numFmt w:val="decimal"/>
      <w:pStyle w:val="nummerierungseite1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7A2C9B"/>
    <w:multiLevelType w:val="hybridMultilevel"/>
    <w:tmpl w:val="C10A291A"/>
    <w:lvl w:ilvl="0" w:tplc="84423F16">
      <w:start w:val="5"/>
      <w:numFmt w:val="decimal"/>
      <w:lvlText w:val="%1."/>
      <w:lvlJc w:val="left"/>
      <w:pPr>
        <w:tabs>
          <w:tab w:val="num" w:pos="-4"/>
        </w:tabs>
        <w:ind w:left="-4" w:hanging="45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626"/>
        </w:tabs>
        <w:ind w:left="626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346"/>
        </w:tabs>
        <w:ind w:left="1346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066"/>
        </w:tabs>
        <w:ind w:left="2066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2786"/>
        </w:tabs>
        <w:ind w:left="2786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506"/>
        </w:tabs>
        <w:ind w:left="3506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226"/>
        </w:tabs>
        <w:ind w:left="4226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4946"/>
        </w:tabs>
        <w:ind w:left="4946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5666"/>
        </w:tabs>
        <w:ind w:left="5666" w:hanging="180"/>
      </w:pPr>
    </w:lvl>
  </w:abstractNum>
  <w:abstractNum w:abstractNumId="12" w15:restartNumberingAfterBreak="0">
    <w:nsid w:val="509956AA"/>
    <w:multiLevelType w:val="multilevel"/>
    <w:tmpl w:val="28408BFE"/>
    <w:lvl w:ilvl="0">
      <w:start w:val="1"/>
      <w:numFmt w:val="bullet"/>
      <w:lvlText w:val="&gt;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position w:val="-2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264B4"/>
    <w:multiLevelType w:val="hybridMultilevel"/>
    <w:tmpl w:val="46DCB3FE"/>
    <w:lvl w:ilvl="0" w:tplc="6178BE4A">
      <w:start w:val="1"/>
      <w:numFmt w:val="bullet"/>
      <w:pStyle w:val="liste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sz w:val="17"/>
        <w:szCs w:val="17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C6DFA"/>
    <w:multiLevelType w:val="hybridMultilevel"/>
    <w:tmpl w:val="E392F614"/>
    <w:lvl w:ilvl="0" w:tplc="88F83A32">
      <w:start w:val="1"/>
      <w:numFmt w:val="bullet"/>
      <w:pStyle w:val="punktrot"/>
      <w:lvlText w:val="•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position w:val="-16"/>
        <w:sz w:val="63"/>
        <w:szCs w:val="63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87FF7"/>
    <w:multiLevelType w:val="multilevel"/>
    <w:tmpl w:val="DB76F28A"/>
    <w:lvl w:ilvl="0">
      <w:start w:val="1"/>
      <w:numFmt w:val="bullet"/>
      <w:lvlText w:val="&lt;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D01A0"/>
    <w:multiLevelType w:val="multilevel"/>
    <w:tmpl w:val="9E6AD526"/>
    <w:lvl w:ilvl="0">
      <w:start w:val="1"/>
      <w:numFmt w:val="bullet"/>
      <w:lvlText w:val="&gt;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F6A53"/>
    <w:multiLevelType w:val="multilevel"/>
    <w:tmpl w:val="CD6AD2B2"/>
    <w:lvl w:ilvl="0">
      <w:start w:val="1"/>
      <w:numFmt w:val="bullet"/>
      <w:lvlText w:val="&gt;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F6305"/>
    <w:multiLevelType w:val="multilevel"/>
    <w:tmpl w:val="78F23FD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color w:val="FF0000"/>
        <w:sz w:val="20"/>
        <w:szCs w:val="20"/>
      </w:rPr>
    </w:lvl>
    <w:lvl w:ilvl="2">
      <w:start w:val="1"/>
      <w:numFmt w:val="lowerLetter"/>
      <w:lvlText w:val="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5DA72B3D"/>
    <w:multiLevelType w:val="hybridMultilevel"/>
    <w:tmpl w:val="1F0089A6"/>
    <w:lvl w:ilvl="0" w:tplc="1F8474A6">
      <w:start w:val="1"/>
      <w:numFmt w:val="bullet"/>
      <w:pStyle w:val="titelrotmitabstand"/>
      <w:lvlText w:val="&gt;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color w:val="auto"/>
        <w:position w:val="-3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63C76"/>
    <w:multiLevelType w:val="hybridMultilevel"/>
    <w:tmpl w:val="525625A6"/>
    <w:lvl w:ilvl="0" w:tplc="DC568FD0">
      <w:start w:val="1"/>
      <w:numFmt w:val="bullet"/>
      <w:pStyle w:val="listeivspezial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87B81"/>
    <w:multiLevelType w:val="multilevel"/>
    <w:tmpl w:val="3FB67A1A"/>
    <w:lvl w:ilvl="0">
      <w:start w:val="1"/>
      <w:numFmt w:val="bullet"/>
      <w:lvlText w:val="•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position w:val="-20"/>
        <w:sz w:val="56"/>
        <w:szCs w:val="5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312FA"/>
    <w:multiLevelType w:val="multilevel"/>
    <w:tmpl w:val="FEB02FB0"/>
    <w:lvl w:ilvl="0">
      <w:start w:val="1"/>
      <w:numFmt w:val="bullet"/>
      <w:lvlText w:val="•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position w:val="-15"/>
        <w:sz w:val="62"/>
        <w:szCs w:val="6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D4F67"/>
    <w:multiLevelType w:val="multilevel"/>
    <w:tmpl w:val="445045A2"/>
    <w:lvl w:ilvl="0">
      <w:start w:val="1"/>
      <w:numFmt w:val="bullet"/>
      <w:lvlText w:val="•"/>
      <w:lvlJc w:val="left"/>
      <w:pPr>
        <w:tabs>
          <w:tab w:val="num" w:pos="0"/>
        </w:tabs>
        <w:ind w:left="0" w:hanging="454"/>
      </w:pPr>
      <w:rPr>
        <w:rFonts w:ascii="Arial" w:hAnsi="Arial" w:hint="default"/>
        <w:b/>
        <w:i w:val="0"/>
        <w:color w:val="FF0000"/>
        <w:sz w:val="56"/>
        <w:szCs w:val="5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9"/>
  </w:num>
  <w:num w:numId="4">
    <w:abstractNumId w:val="15"/>
  </w:num>
  <w:num w:numId="5">
    <w:abstractNumId w:val="16"/>
  </w:num>
  <w:num w:numId="6">
    <w:abstractNumId w:val="17"/>
  </w:num>
  <w:num w:numId="7">
    <w:abstractNumId w:val="12"/>
  </w:num>
  <w:num w:numId="8">
    <w:abstractNumId w:val="1"/>
  </w:num>
  <w:num w:numId="9">
    <w:abstractNumId w:val="13"/>
  </w:num>
  <w:num w:numId="10">
    <w:abstractNumId w:val="14"/>
  </w:num>
  <w:num w:numId="11">
    <w:abstractNumId w:val="7"/>
  </w:num>
  <w:num w:numId="12">
    <w:abstractNumId w:val="23"/>
  </w:num>
  <w:num w:numId="13">
    <w:abstractNumId w:val="21"/>
  </w:num>
  <w:num w:numId="14">
    <w:abstractNumId w:val="4"/>
  </w:num>
  <w:num w:numId="15">
    <w:abstractNumId w:val="9"/>
  </w:num>
  <w:num w:numId="16">
    <w:abstractNumId w:val="8"/>
  </w:num>
  <w:num w:numId="17">
    <w:abstractNumId w:val="22"/>
  </w:num>
  <w:num w:numId="18">
    <w:abstractNumId w:val="3"/>
  </w:num>
  <w:num w:numId="19">
    <w:abstractNumId w:val="0"/>
  </w:num>
  <w:num w:numId="20">
    <w:abstractNumId w:val="10"/>
  </w:num>
  <w:num w:numId="21">
    <w:abstractNumId w:val="5"/>
  </w:num>
  <w:num w:numId="22">
    <w:abstractNumId w:val="20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drawingGridHorizontalSpacing w:val="6"/>
  <w:drawingGridVerticalSpacing w:val="6"/>
  <w:characterSpacingControl w:val="doNotCompress"/>
  <w:hdrShapeDefaults>
    <o:shapedefaults v:ext="edit" spidmax="2211">
      <o:colormru v:ext="edit" colors="#fcf,#ddd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34"/>
    <w:rsid w:val="00002058"/>
    <w:rsid w:val="0000263B"/>
    <w:rsid w:val="000043C9"/>
    <w:rsid w:val="000048C6"/>
    <w:rsid w:val="00021984"/>
    <w:rsid w:val="00027380"/>
    <w:rsid w:val="0006393C"/>
    <w:rsid w:val="00067A7A"/>
    <w:rsid w:val="00090154"/>
    <w:rsid w:val="000B1811"/>
    <w:rsid w:val="000B2F3C"/>
    <w:rsid w:val="000B73C5"/>
    <w:rsid w:val="000C01A6"/>
    <w:rsid w:val="000C270B"/>
    <w:rsid w:val="000D37B8"/>
    <w:rsid w:val="000D3CE5"/>
    <w:rsid w:val="000D491D"/>
    <w:rsid w:val="000D5BB6"/>
    <w:rsid w:val="000D62FC"/>
    <w:rsid w:val="000D660E"/>
    <w:rsid w:val="000E4699"/>
    <w:rsid w:val="000F129D"/>
    <w:rsid w:val="000F42AF"/>
    <w:rsid w:val="000F548B"/>
    <w:rsid w:val="000F6CC8"/>
    <w:rsid w:val="000F72A3"/>
    <w:rsid w:val="001035F4"/>
    <w:rsid w:val="001063AA"/>
    <w:rsid w:val="001169B2"/>
    <w:rsid w:val="00116B39"/>
    <w:rsid w:val="0011785A"/>
    <w:rsid w:val="00121009"/>
    <w:rsid w:val="00125CBE"/>
    <w:rsid w:val="001262E4"/>
    <w:rsid w:val="0012716B"/>
    <w:rsid w:val="001377DF"/>
    <w:rsid w:val="0014118E"/>
    <w:rsid w:val="00143008"/>
    <w:rsid w:val="0014303A"/>
    <w:rsid w:val="00144FD8"/>
    <w:rsid w:val="00145F2A"/>
    <w:rsid w:val="00147FF5"/>
    <w:rsid w:val="00153839"/>
    <w:rsid w:val="00155534"/>
    <w:rsid w:val="00163627"/>
    <w:rsid w:val="00165916"/>
    <w:rsid w:val="001717D8"/>
    <w:rsid w:val="00174BC6"/>
    <w:rsid w:val="001A4BB6"/>
    <w:rsid w:val="001A6066"/>
    <w:rsid w:val="001C09B4"/>
    <w:rsid w:val="001C2806"/>
    <w:rsid w:val="001C3DF3"/>
    <w:rsid w:val="001C5A96"/>
    <w:rsid w:val="001E26F2"/>
    <w:rsid w:val="001E29D3"/>
    <w:rsid w:val="001E4FA0"/>
    <w:rsid w:val="00201F42"/>
    <w:rsid w:val="0020202E"/>
    <w:rsid w:val="0020217B"/>
    <w:rsid w:val="00204D39"/>
    <w:rsid w:val="00211DCB"/>
    <w:rsid w:val="0021503E"/>
    <w:rsid w:val="00215769"/>
    <w:rsid w:val="002161C9"/>
    <w:rsid w:val="00235154"/>
    <w:rsid w:val="00240800"/>
    <w:rsid w:val="00242283"/>
    <w:rsid w:val="00250BFE"/>
    <w:rsid w:val="00251D07"/>
    <w:rsid w:val="0025295E"/>
    <w:rsid w:val="002551FF"/>
    <w:rsid w:val="00260493"/>
    <w:rsid w:val="0026367C"/>
    <w:rsid w:val="00266F25"/>
    <w:rsid w:val="002715CC"/>
    <w:rsid w:val="002770C4"/>
    <w:rsid w:val="0028469D"/>
    <w:rsid w:val="0028561D"/>
    <w:rsid w:val="00286D38"/>
    <w:rsid w:val="00295D20"/>
    <w:rsid w:val="002A21EA"/>
    <w:rsid w:val="002A40D3"/>
    <w:rsid w:val="002A684C"/>
    <w:rsid w:val="002A6F17"/>
    <w:rsid w:val="002A7948"/>
    <w:rsid w:val="002B0E42"/>
    <w:rsid w:val="002C317C"/>
    <w:rsid w:val="002D08B7"/>
    <w:rsid w:val="002E2515"/>
    <w:rsid w:val="002F31F2"/>
    <w:rsid w:val="003066D3"/>
    <w:rsid w:val="0031037B"/>
    <w:rsid w:val="003161DC"/>
    <w:rsid w:val="003310D6"/>
    <w:rsid w:val="00341A78"/>
    <w:rsid w:val="00350E00"/>
    <w:rsid w:val="0035426C"/>
    <w:rsid w:val="00354AA6"/>
    <w:rsid w:val="00357343"/>
    <w:rsid w:val="00357D8E"/>
    <w:rsid w:val="0036238F"/>
    <w:rsid w:val="00372A72"/>
    <w:rsid w:val="00372EFB"/>
    <w:rsid w:val="00376334"/>
    <w:rsid w:val="00377D10"/>
    <w:rsid w:val="00381E27"/>
    <w:rsid w:val="00390CF8"/>
    <w:rsid w:val="00391FE6"/>
    <w:rsid w:val="003B44FF"/>
    <w:rsid w:val="003B5B90"/>
    <w:rsid w:val="003C27E1"/>
    <w:rsid w:val="003C3C85"/>
    <w:rsid w:val="003D2E6A"/>
    <w:rsid w:val="003D4058"/>
    <w:rsid w:val="003D4E1A"/>
    <w:rsid w:val="003E1ACE"/>
    <w:rsid w:val="003E519C"/>
    <w:rsid w:val="003E58B7"/>
    <w:rsid w:val="003F0D7D"/>
    <w:rsid w:val="004119DE"/>
    <w:rsid w:val="004146E6"/>
    <w:rsid w:val="0042221A"/>
    <w:rsid w:val="0042501B"/>
    <w:rsid w:val="00437699"/>
    <w:rsid w:val="0044287F"/>
    <w:rsid w:val="00442C8B"/>
    <w:rsid w:val="004439A3"/>
    <w:rsid w:val="00444592"/>
    <w:rsid w:val="00451DFF"/>
    <w:rsid w:val="00452308"/>
    <w:rsid w:val="004558C6"/>
    <w:rsid w:val="00456050"/>
    <w:rsid w:val="00462623"/>
    <w:rsid w:val="00464AB9"/>
    <w:rsid w:val="00464EBE"/>
    <w:rsid w:val="00470A63"/>
    <w:rsid w:val="00473627"/>
    <w:rsid w:val="004776B0"/>
    <w:rsid w:val="004825A3"/>
    <w:rsid w:val="00482E6C"/>
    <w:rsid w:val="00493C5B"/>
    <w:rsid w:val="00495CFC"/>
    <w:rsid w:val="004A2502"/>
    <w:rsid w:val="004B51A2"/>
    <w:rsid w:val="004C2CD6"/>
    <w:rsid w:val="004D0E9E"/>
    <w:rsid w:val="004D0F79"/>
    <w:rsid w:val="004D6564"/>
    <w:rsid w:val="004E4A6D"/>
    <w:rsid w:val="004E4F7D"/>
    <w:rsid w:val="004F600E"/>
    <w:rsid w:val="004F6D34"/>
    <w:rsid w:val="00500EF7"/>
    <w:rsid w:val="00503A0A"/>
    <w:rsid w:val="00505CA8"/>
    <w:rsid w:val="00513750"/>
    <w:rsid w:val="00546514"/>
    <w:rsid w:val="00546E2D"/>
    <w:rsid w:val="005538B8"/>
    <w:rsid w:val="00553BCB"/>
    <w:rsid w:val="00567B0C"/>
    <w:rsid w:val="005811D3"/>
    <w:rsid w:val="005813B3"/>
    <w:rsid w:val="005853D8"/>
    <w:rsid w:val="005905ED"/>
    <w:rsid w:val="0059696F"/>
    <w:rsid w:val="005A594F"/>
    <w:rsid w:val="005C0B73"/>
    <w:rsid w:val="005D0227"/>
    <w:rsid w:val="005D3934"/>
    <w:rsid w:val="005D452F"/>
    <w:rsid w:val="005D55F8"/>
    <w:rsid w:val="005F45C5"/>
    <w:rsid w:val="006109CF"/>
    <w:rsid w:val="006127E3"/>
    <w:rsid w:val="00614E0E"/>
    <w:rsid w:val="00617962"/>
    <w:rsid w:val="00620368"/>
    <w:rsid w:val="0063260C"/>
    <w:rsid w:val="0063302F"/>
    <w:rsid w:val="00634D7D"/>
    <w:rsid w:val="00636ED5"/>
    <w:rsid w:val="0064140F"/>
    <w:rsid w:val="00650084"/>
    <w:rsid w:val="006538AE"/>
    <w:rsid w:val="0065559E"/>
    <w:rsid w:val="00670F99"/>
    <w:rsid w:val="00671BCC"/>
    <w:rsid w:val="0067323A"/>
    <w:rsid w:val="00681F35"/>
    <w:rsid w:val="006837EA"/>
    <w:rsid w:val="00683F20"/>
    <w:rsid w:val="006A169A"/>
    <w:rsid w:val="006A6B00"/>
    <w:rsid w:val="006B3152"/>
    <w:rsid w:val="006E15FF"/>
    <w:rsid w:val="006E1907"/>
    <w:rsid w:val="006E6AAF"/>
    <w:rsid w:val="006F0148"/>
    <w:rsid w:val="006F5C63"/>
    <w:rsid w:val="00704379"/>
    <w:rsid w:val="0071303B"/>
    <w:rsid w:val="0071310B"/>
    <w:rsid w:val="007173FE"/>
    <w:rsid w:val="00723F86"/>
    <w:rsid w:val="00725BA1"/>
    <w:rsid w:val="00727642"/>
    <w:rsid w:val="00732E2D"/>
    <w:rsid w:val="00735963"/>
    <w:rsid w:val="007377B1"/>
    <w:rsid w:val="00744523"/>
    <w:rsid w:val="00745900"/>
    <w:rsid w:val="00755B8C"/>
    <w:rsid w:val="0076361C"/>
    <w:rsid w:val="00765D3B"/>
    <w:rsid w:val="00770219"/>
    <w:rsid w:val="00771A68"/>
    <w:rsid w:val="00771D55"/>
    <w:rsid w:val="00773CFA"/>
    <w:rsid w:val="00775470"/>
    <w:rsid w:val="00777FC9"/>
    <w:rsid w:val="0078379F"/>
    <w:rsid w:val="00783A1A"/>
    <w:rsid w:val="00787A51"/>
    <w:rsid w:val="00795292"/>
    <w:rsid w:val="007B3776"/>
    <w:rsid w:val="007C3073"/>
    <w:rsid w:val="007C7CC6"/>
    <w:rsid w:val="007D1C54"/>
    <w:rsid w:val="007F07DB"/>
    <w:rsid w:val="007F3F68"/>
    <w:rsid w:val="007F7D74"/>
    <w:rsid w:val="00800041"/>
    <w:rsid w:val="008063FD"/>
    <w:rsid w:val="00807211"/>
    <w:rsid w:val="00810CCE"/>
    <w:rsid w:val="00813402"/>
    <w:rsid w:val="0081441C"/>
    <w:rsid w:val="00816663"/>
    <w:rsid w:val="00817DF6"/>
    <w:rsid w:val="00817E52"/>
    <w:rsid w:val="00827DE4"/>
    <w:rsid w:val="00836813"/>
    <w:rsid w:val="00840B54"/>
    <w:rsid w:val="008523EC"/>
    <w:rsid w:val="008547B4"/>
    <w:rsid w:val="008644E8"/>
    <w:rsid w:val="0087005E"/>
    <w:rsid w:val="0087606C"/>
    <w:rsid w:val="008828EA"/>
    <w:rsid w:val="008959CA"/>
    <w:rsid w:val="008A0936"/>
    <w:rsid w:val="008A09B4"/>
    <w:rsid w:val="008A3D5B"/>
    <w:rsid w:val="008A6FF1"/>
    <w:rsid w:val="008B1FE4"/>
    <w:rsid w:val="008B3090"/>
    <w:rsid w:val="008C3801"/>
    <w:rsid w:val="008C400C"/>
    <w:rsid w:val="008C5AEE"/>
    <w:rsid w:val="008C7576"/>
    <w:rsid w:val="008D6994"/>
    <w:rsid w:val="008E1297"/>
    <w:rsid w:val="008E578C"/>
    <w:rsid w:val="008E5CE7"/>
    <w:rsid w:val="008E6C68"/>
    <w:rsid w:val="008F402E"/>
    <w:rsid w:val="00925270"/>
    <w:rsid w:val="00926C84"/>
    <w:rsid w:val="00931D30"/>
    <w:rsid w:val="009323F2"/>
    <w:rsid w:val="0093767E"/>
    <w:rsid w:val="00945CC5"/>
    <w:rsid w:val="0094675F"/>
    <w:rsid w:val="0094692E"/>
    <w:rsid w:val="009537B9"/>
    <w:rsid w:val="0095389D"/>
    <w:rsid w:val="00957302"/>
    <w:rsid w:val="00960FD0"/>
    <w:rsid w:val="00962A72"/>
    <w:rsid w:val="009735C2"/>
    <w:rsid w:val="00975D65"/>
    <w:rsid w:val="0098127D"/>
    <w:rsid w:val="00991644"/>
    <w:rsid w:val="00997B3F"/>
    <w:rsid w:val="009A3986"/>
    <w:rsid w:val="009C1A83"/>
    <w:rsid w:val="009C78C9"/>
    <w:rsid w:val="009D3237"/>
    <w:rsid w:val="009D3DD3"/>
    <w:rsid w:val="009D602D"/>
    <w:rsid w:val="009E0E91"/>
    <w:rsid w:val="009E1294"/>
    <w:rsid w:val="009E70F6"/>
    <w:rsid w:val="009F013A"/>
    <w:rsid w:val="009F15E4"/>
    <w:rsid w:val="009F55DF"/>
    <w:rsid w:val="009F674F"/>
    <w:rsid w:val="00A018D0"/>
    <w:rsid w:val="00A03CE9"/>
    <w:rsid w:val="00A0467E"/>
    <w:rsid w:val="00A10B67"/>
    <w:rsid w:val="00A13227"/>
    <w:rsid w:val="00A23887"/>
    <w:rsid w:val="00A25026"/>
    <w:rsid w:val="00A2587D"/>
    <w:rsid w:val="00A312F7"/>
    <w:rsid w:val="00A36B3B"/>
    <w:rsid w:val="00A40568"/>
    <w:rsid w:val="00A422CE"/>
    <w:rsid w:val="00A46974"/>
    <w:rsid w:val="00A478DA"/>
    <w:rsid w:val="00A548F3"/>
    <w:rsid w:val="00A5599E"/>
    <w:rsid w:val="00A737EC"/>
    <w:rsid w:val="00A763E4"/>
    <w:rsid w:val="00A835E0"/>
    <w:rsid w:val="00A91E93"/>
    <w:rsid w:val="00A936E4"/>
    <w:rsid w:val="00AB5C79"/>
    <w:rsid w:val="00AB69DE"/>
    <w:rsid w:val="00AC0043"/>
    <w:rsid w:val="00AC3730"/>
    <w:rsid w:val="00AC4496"/>
    <w:rsid w:val="00AC5E6F"/>
    <w:rsid w:val="00AD0A93"/>
    <w:rsid w:val="00AD11B8"/>
    <w:rsid w:val="00AD12D7"/>
    <w:rsid w:val="00AF6CB8"/>
    <w:rsid w:val="00B07099"/>
    <w:rsid w:val="00B12D01"/>
    <w:rsid w:val="00B21107"/>
    <w:rsid w:val="00B249CA"/>
    <w:rsid w:val="00B24EB3"/>
    <w:rsid w:val="00B25B44"/>
    <w:rsid w:val="00B25E43"/>
    <w:rsid w:val="00B25F03"/>
    <w:rsid w:val="00B26BF9"/>
    <w:rsid w:val="00B31846"/>
    <w:rsid w:val="00B41838"/>
    <w:rsid w:val="00B41A43"/>
    <w:rsid w:val="00B43232"/>
    <w:rsid w:val="00B4516E"/>
    <w:rsid w:val="00B60A8E"/>
    <w:rsid w:val="00B60F25"/>
    <w:rsid w:val="00B67E69"/>
    <w:rsid w:val="00B76AEA"/>
    <w:rsid w:val="00B80B7C"/>
    <w:rsid w:val="00B86BF6"/>
    <w:rsid w:val="00B902B5"/>
    <w:rsid w:val="00B97E83"/>
    <w:rsid w:val="00BA4DF0"/>
    <w:rsid w:val="00BB020C"/>
    <w:rsid w:val="00BB0E16"/>
    <w:rsid w:val="00BB4162"/>
    <w:rsid w:val="00BB4EB4"/>
    <w:rsid w:val="00BB73CB"/>
    <w:rsid w:val="00BC29BF"/>
    <w:rsid w:val="00BC5D1D"/>
    <w:rsid w:val="00BC60F0"/>
    <w:rsid w:val="00BD76F9"/>
    <w:rsid w:val="00BF35B1"/>
    <w:rsid w:val="00C000F1"/>
    <w:rsid w:val="00C01A94"/>
    <w:rsid w:val="00C058B6"/>
    <w:rsid w:val="00C05F79"/>
    <w:rsid w:val="00C060BF"/>
    <w:rsid w:val="00C12302"/>
    <w:rsid w:val="00C14112"/>
    <w:rsid w:val="00C1617C"/>
    <w:rsid w:val="00C25E83"/>
    <w:rsid w:val="00C277A7"/>
    <w:rsid w:val="00C3242B"/>
    <w:rsid w:val="00C33440"/>
    <w:rsid w:val="00C46208"/>
    <w:rsid w:val="00C54691"/>
    <w:rsid w:val="00C54E1C"/>
    <w:rsid w:val="00C60B6D"/>
    <w:rsid w:val="00C60CE3"/>
    <w:rsid w:val="00C64C19"/>
    <w:rsid w:val="00C73A4F"/>
    <w:rsid w:val="00C73D6F"/>
    <w:rsid w:val="00C90B28"/>
    <w:rsid w:val="00C914E2"/>
    <w:rsid w:val="00C91A85"/>
    <w:rsid w:val="00C92AD1"/>
    <w:rsid w:val="00C958D4"/>
    <w:rsid w:val="00C95F57"/>
    <w:rsid w:val="00C963E7"/>
    <w:rsid w:val="00C978C7"/>
    <w:rsid w:val="00CA5FDC"/>
    <w:rsid w:val="00CA78A3"/>
    <w:rsid w:val="00CA79F2"/>
    <w:rsid w:val="00CA7AAF"/>
    <w:rsid w:val="00CB2483"/>
    <w:rsid w:val="00CB5D3D"/>
    <w:rsid w:val="00CC5F6E"/>
    <w:rsid w:val="00CD55E6"/>
    <w:rsid w:val="00CE00F1"/>
    <w:rsid w:val="00CE4381"/>
    <w:rsid w:val="00CE5725"/>
    <w:rsid w:val="00CF1E67"/>
    <w:rsid w:val="00CF5658"/>
    <w:rsid w:val="00CF5CF4"/>
    <w:rsid w:val="00D03C83"/>
    <w:rsid w:val="00D04710"/>
    <w:rsid w:val="00D07E79"/>
    <w:rsid w:val="00D112A8"/>
    <w:rsid w:val="00D11512"/>
    <w:rsid w:val="00D1593D"/>
    <w:rsid w:val="00D17D7F"/>
    <w:rsid w:val="00D246C7"/>
    <w:rsid w:val="00D328CA"/>
    <w:rsid w:val="00D33922"/>
    <w:rsid w:val="00D3636E"/>
    <w:rsid w:val="00D37E18"/>
    <w:rsid w:val="00D4364B"/>
    <w:rsid w:val="00D55025"/>
    <w:rsid w:val="00D64CAD"/>
    <w:rsid w:val="00D653B4"/>
    <w:rsid w:val="00D66F0A"/>
    <w:rsid w:val="00D70FFA"/>
    <w:rsid w:val="00D84979"/>
    <w:rsid w:val="00D90CB8"/>
    <w:rsid w:val="00D920AA"/>
    <w:rsid w:val="00D92CF4"/>
    <w:rsid w:val="00D9426B"/>
    <w:rsid w:val="00DA1C0E"/>
    <w:rsid w:val="00DA2517"/>
    <w:rsid w:val="00DA5CFE"/>
    <w:rsid w:val="00DB7AE8"/>
    <w:rsid w:val="00DC0FE2"/>
    <w:rsid w:val="00DC2CDA"/>
    <w:rsid w:val="00DD72AB"/>
    <w:rsid w:val="00DE0767"/>
    <w:rsid w:val="00DE0E8F"/>
    <w:rsid w:val="00DE4E4B"/>
    <w:rsid w:val="00E0111F"/>
    <w:rsid w:val="00E16AF6"/>
    <w:rsid w:val="00E23FE8"/>
    <w:rsid w:val="00E25F0D"/>
    <w:rsid w:val="00E353AA"/>
    <w:rsid w:val="00E36B91"/>
    <w:rsid w:val="00E36DED"/>
    <w:rsid w:val="00E50126"/>
    <w:rsid w:val="00E523CE"/>
    <w:rsid w:val="00E6100A"/>
    <w:rsid w:val="00E622B9"/>
    <w:rsid w:val="00E67DE9"/>
    <w:rsid w:val="00E67EAC"/>
    <w:rsid w:val="00E76033"/>
    <w:rsid w:val="00E82106"/>
    <w:rsid w:val="00EA2292"/>
    <w:rsid w:val="00EA41BC"/>
    <w:rsid w:val="00EB3F67"/>
    <w:rsid w:val="00EB6695"/>
    <w:rsid w:val="00ED4FDB"/>
    <w:rsid w:val="00EE18CE"/>
    <w:rsid w:val="00EE54FF"/>
    <w:rsid w:val="00EF526A"/>
    <w:rsid w:val="00F01088"/>
    <w:rsid w:val="00F03650"/>
    <w:rsid w:val="00F13EB6"/>
    <w:rsid w:val="00F148E2"/>
    <w:rsid w:val="00F200FA"/>
    <w:rsid w:val="00F21C81"/>
    <w:rsid w:val="00F32C3D"/>
    <w:rsid w:val="00F363BE"/>
    <w:rsid w:val="00F52083"/>
    <w:rsid w:val="00F52EFA"/>
    <w:rsid w:val="00F57985"/>
    <w:rsid w:val="00F60339"/>
    <w:rsid w:val="00F646AA"/>
    <w:rsid w:val="00F655DF"/>
    <w:rsid w:val="00F71CFF"/>
    <w:rsid w:val="00F85EC0"/>
    <w:rsid w:val="00F87199"/>
    <w:rsid w:val="00FA6C9D"/>
    <w:rsid w:val="00FA71A6"/>
    <w:rsid w:val="00FB09DC"/>
    <w:rsid w:val="00FC0210"/>
    <w:rsid w:val="00FC2B95"/>
    <w:rsid w:val="00FC5603"/>
    <w:rsid w:val="00FD50EE"/>
    <w:rsid w:val="00FE5C5E"/>
    <w:rsid w:val="00FF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">
      <o:colormru v:ext="edit" colors="#fcf,#ddd,#ccecff"/>
    </o:shapedefaults>
    <o:shapelayout v:ext="edit">
      <o:idmap v:ext="edit" data="1"/>
    </o:shapelayout>
  </w:shapeDefaults>
  <w:decimalSymbol w:val="."/>
  <w:listSeparator w:val=";"/>
  <w15:chartTrackingRefBased/>
  <w15:docId w15:val="{6E714036-6CC2-4ED4-A856-407275F4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60339"/>
    <w:pPr>
      <w:spacing w:line="210" w:lineRule="exact"/>
    </w:pPr>
    <w:rPr>
      <w:rFonts w:ascii="Arial" w:hAnsi="Arial"/>
      <w:sz w:val="17"/>
      <w:szCs w:val="1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B41A43"/>
    <w:pPr>
      <w:tabs>
        <w:tab w:val="center" w:pos="4536"/>
        <w:tab w:val="right" w:pos="9072"/>
      </w:tabs>
      <w:spacing w:line="160" w:lineRule="exact"/>
    </w:pPr>
    <w:rPr>
      <w:sz w:val="12"/>
      <w:szCs w:val="12"/>
    </w:rPr>
  </w:style>
  <w:style w:type="paragraph" w:styleId="Fuzeile">
    <w:name w:val="footer"/>
    <w:basedOn w:val="Standard"/>
    <w:rsid w:val="00B21107"/>
    <w:pPr>
      <w:tabs>
        <w:tab w:val="center" w:pos="4536"/>
        <w:tab w:val="right" w:pos="9072"/>
      </w:tabs>
      <w:spacing w:line="160" w:lineRule="exact"/>
    </w:pPr>
    <w:rPr>
      <w:sz w:val="12"/>
      <w:szCs w:val="12"/>
    </w:rPr>
  </w:style>
  <w:style w:type="paragraph" w:customStyle="1" w:styleId="titelschwarzmitabstand">
    <w:name w:val="_titel_schwarz_mit_abstand"/>
    <w:basedOn w:val="lauftextCharChar"/>
    <w:next w:val="titelrotmitabstand"/>
    <w:link w:val="titelschwarzmitabstandChar"/>
    <w:rsid w:val="000D491D"/>
    <w:pPr>
      <w:spacing w:before="420"/>
      <w:ind w:hanging="454"/>
    </w:pPr>
    <w:rPr>
      <w:b/>
      <w:sz w:val="24"/>
      <w:szCs w:val="24"/>
    </w:rPr>
  </w:style>
  <w:style w:type="paragraph" w:customStyle="1" w:styleId="textintabelle">
    <w:name w:val="_text_in_tabelle"/>
    <w:basedOn w:val="Standard"/>
    <w:rsid w:val="008B3090"/>
    <w:pPr>
      <w:ind w:left="57"/>
    </w:pPr>
    <w:rPr>
      <w:sz w:val="20"/>
      <w:szCs w:val="20"/>
    </w:rPr>
  </w:style>
  <w:style w:type="paragraph" w:customStyle="1" w:styleId="abstandnachtabelle">
    <w:name w:val="_abstand_nach_tabelle"/>
    <w:basedOn w:val="Standard"/>
    <w:rsid w:val="000D3CE5"/>
    <w:pPr>
      <w:spacing w:line="47" w:lineRule="exact"/>
    </w:pPr>
    <w:rPr>
      <w:b/>
      <w:color w:val="FF0000"/>
    </w:rPr>
  </w:style>
  <w:style w:type="paragraph" w:customStyle="1" w:styleId="lauftextCharChar">
    <w:name w:val="_lauftext Char Char"/>
    <w:basedOn w:val="Standard"/>
    <w:link w:val="lauftextCharCharChar"/>
    <w:rsid w:val="008F402E"/>
    <w:pPr>
      <w:tabs>
        <w:tab w:val="left" w:pos="0"/>
        <w:tab w:val="left" w:pos="340"/>
        <w:tab w:val="left" w:pos="2041"/>
        <w:tab w:val="left" w:pos="2381"/>
        <w:tab w:val="left" w:pos="4082"/>
        <w:tab w:val="left" w:pos="4423"/>
        <w:tab w:val="left" w:pos="6124"/>
        <w:tab w:val="left" w:pos="6464"/>
      </w:tabs>
    </w:pPr>
  </w:style>
  <w:style w:type="paragraph" w:customStyle="1" w:styleId="titelrotmitabstand">
    <w:name w:val="_titel_rot_mit_abstand"/>
    <w:basedOn w:val="titelschwarzmitabstand"/>
    <w:next w:val="lauftextCharChar"/>
    <w:rsid w:val="00145F2A"/>
    <w:pPr>
      <w:numPr>
        <w:numId w:val="3"/>
      </w:numPr>
      <w:spacing w:before="210"/>
      <w:ind w:left="0"/>
    </w:pPr>
    <w:rPr>
      <w:color w:val="FF0000"/>
    </w:rPr>
  </w:style>
  <w:style w:type="paragraph" w:customStyle="1" w:styleId="titelschwarzohneabstand">
    <w:name w:val="_titel_schwarz_ohne_abstand"/>
    <w:basedOn w:val="titelschwarzmitabstand"/>
    <w:next w:val="titelrotmitabstand"/>
    <w:rsid w:val="00AD0A93"/>
    <w:pPr>
      <w:spacing w:before="0"/>
    </w:pPr>
  </w:style>
  <w:style w:type="paragraph" w:customStyle="1" w:styleId="titelrotohneabstand">
    <w:name w:val="_titel_rot_ohne_abstand"/>
    <w:basedOn w:val="titelrotmitabstand"/>
    <w:next w:val="lauftextCharChar"/>
    <w:rsid w:val="00AD0A93"/>
    <w:pPr>
      <w:spacing w:before="0"/>
    </w:pPr>
  </w:style>
  <w:style w:type="character" w:customStyle="1" w:styleId="titelschriftklein">
    <w:name w:val="_titel_schrift_klein"/>
    <w:rsid w:val="001A6066"/>
    <w:rPr>
      <w:rFonts w:ascii="Arial" w:hAnsi="Arial"/>
      <w:b/>
      <w:sz w:val="17"/>
      <w:szCs w:val="17"/>
    </w:rPr>
  </w:style>
  <w:style w:type="paragraph" w:customStyle="1" w:styleId="haupttitelseite1">
    <w:name w:val="__haupttitel_seite1"/>
    <w:basedOn w:val="Standard"/>
    <w:rsid w:val="00DE4E4B"/>
    <w:pPr>
      <w:spacing w:line="320" w:lineRule="exact"/>
    </w:pPr>
    <w:rPr>
      <w:b/>
      <w:spacing w:val="5"/>
      <w:sz w:val="26"/>
      <w:szCs w:val="26"/>
    </w:rPr>
  </w:style>
  <w:style w:type="paragraph" w:customStyle="1" w:styleId="tabellenkopfseite1">
    <w:name w:val="__tabellenkopf_seite1"/>
    <w:basedOn w:val="Standard"/>
    <w:rsid w:val="00DE4E4B"/>
    <w:pPr>
      <w:spacing w:line="250" w:lineRule="exact"/>
    </w:pPr>
    <w:rPr>
      <w:sz w:val="14"/>
      <w:szCs w:val="14"/>
    </w:rPr>
  </w:style>
  <w:style w:type="character" w:customStyle="1" w:styleId="schriftfett">
    <w:name w:val="_schrift_fett"/>
    <w:rsid w:val="008A09B4"/>
    <w:rPr>
      <w:rFonts w:ascii="Arial" w:hAnsi="Arial"/>
      <w:b w:val="0"/>
      <w:sz w:val="17"/>
      <w:szCs w:val="17"/>
    </w:rPr>
  </w:style>
  <w:style w:type="paragraph" w:customStyle="1" w:styleId="lauftextfettChar">
    <w:name w:val="_lauftext_fett Char"/>
    <w:basedOn w:val="lauftextCharChar"/>
    <w:link w:val="lauftextfettCharChar"/>
    <w:rsid w:val="008A09B4"/>
    <w:rPr>
      <w:b/>
    </w:rPr>
  </w:style>
  <w:style w:type="character" w:customStyle="1" w:styleId="lauftextCharCharChar">
    <w:name w:val="_lauftext Char Char Char"/>
    <w:link w:val="lauftextCharChar"/>
    <w:rsid w:val="001A6066"/>
    <w:rPr>
      <w:rFonts w:ascii="Arial" w:hAnsi="Arial"/>
      <w:sz w:val="17"/>
      <w:szCs w:val="17"/>
      <w:lang w:val="de-CH" w:eastAsia="de-DE" w:bidi="ar-SA"/>
    </w:rPr>
  </w:style>
  <w:style w:type="paragraph" w:customStyle="1" w:styleId="lauftextseite1Char">
    <w:name w:val="__lauftext_seite1 Char"/>
    <w:basedOn w:val="Standard"/>
    <w:link w:val="lauftextseite1CharChar"/>
    <w:rsid w:val="00D04710"/>
    <w:pPr>
      <w:tabs>
        <w:tab w:val="left" w:pos="340"/>
      </w:tabs>
      <w:spacing w:line="240" w:lineRule="exact"/>
    </w:pPr>
    <w:rPr>
      <w:sz w:val="20"/>
      <w:szCs w:val="20"/>
    </w:rPr>
  </w:style>
  <w:style w:type="paragraph" w:customStyle="1" w:styleId="personalienseite1">
    <w:name w:val="__personalien_seite1"/>
    <w:basedOn w:val="lauftextseite1Char"/>
    <w:rsid w:val="00F363BE"/>
    <w:pPr>
      <w:spacing w:line="230" w:lineRule="exact"/>
    </w:pPr>
  </w:style>
  <w:style w:type="paragraph" w:customStyle="1" w:styleId="liste">
    <w:name w:val="_liste"/>
    <w:basedOn w:val="lauftextCharChar"/>
    <w:rsid w:val="00D920AA"/>
    <w:pPr>
      <w:numPr>
        <w:numId w:val="9"/>
      </w:numPr>
    </w:pPr>
  </w:style>
  <w:style w:type="paragraph" w:customStyle="1" w:styleId="punktrot">
    <w:name w:val="_punkt_rot"/>
    <w:basedOn w:val="lauftextCharChar"/>
    <w:rsid w:val="0020202E"/>
    <w:pPr>
      <w:numPr>
        <w:numId w:val="10"/>
      </w:numPr>
    </w:pPr>
  </w:style>
  <w:style w:type="paragraph" w:customStyle="1" w:styleId="lauftexthaengendseite1">
    <w:name w:val="__lauftext_haengend_seite1"/>
    <w:basedOn w:val="lauftextseite1Char"/>
    <w:rsid w:val="001262E4"/>
    <w:pPr>
      <w:ind w:left="340" w:hanging="340"/>
    </w:pPr>
  </w:style>
  <w:style w:type="paragraph" w:customStyle="1" w:styleId="nummerierungseite1">
    <w:name w:val="__nummerierung_seite1"/>
    <w:basedOn w:val="lauftextseite1Char"/>
    <w:rsid w:val="007173FE"/>
    <w:pPr>
      <w:numPr>
        <w:numId w:val="20"/>
      </w:numPr>
    </w:pPr>
  </w:style>
  <w:style w:type="paragraph" w:customStyle="1" w:styleId="listeseite1">
    <w:name w:val="__liste_seite1"/>
    <w:basedOn w:val="lauftextseite1Char"/>
    <w:rsid w:val="00341A78"/>
    <w:pPr>
      <w:numPr>
        <w:numId w:val="21"/>
      </w:numPr>
    </w:pPr>
  </w:style>
  <w:style w:type="paragraph" w:customStyle="1" w:styleId="fusszeileseite1">
    <w:name w:val="__fusszeile_seite1"/>
    <w:basedOn w:val="Fuzeile"/>
    <w:rsid w:val="003C3C85"/>
  </w:style>
  <w:style w:type="paragraph" w:customStyle="1" w:styleId="betreffseite1Char">
    <w:name w:val="__betreff_seite1 Char"/>
    <w:basedOn w:val="lauftextseite1Char"/>
    <w:link w:val="betreffseite1CharChar"/>
    <w:rsid w:val="00C01A94"/>
    <w:rPr>
      <w:b/>
      <w:bCs/>
    </w:rPr>
  </w:style>
  <w:style w:type="character" w:customStyle="1" w:styleId="lauftextseite1CharChar">
    <w:name w:val="__lauftext_seite1 Char Char"/>
    <w:link w:val="lauftextseite1Char"/>
    <w:rsid w:val="008C7576"/>
    <w:rPr>
      <w:rFonts w:ascii="Arial" w:hAnsi="Arial"/>
      <w:lang w:val="de-CH" w:eastAsia="de-DE" w:bidi="ar-SA"/>
    </w:rPr>
  </w:style>
  <w:style w:type="character" w:customStyle="1" w:styleId="betreffseite1CharChar">
    <w:name w:val="__betreff_seite1 Char Char"/>
    <w:link w:val="betreffseite1Char"/>
    <w:rsid w:val="008C7576"/>
    <w:rPr>
      <w:rFonts w:ascii="Arial" w:hAnsi="Arial"/>
      <w:b/>
      <w:bCs/>
      <w:lang w:val="de-CH" w:eastAsia="de-DE" w:bidi="ar-SA"/>
    </w:rPr>
  </w:style>
  <w:style w:type="paragraph" w:styleId="Dokumentstruktur">
    <w:name w:val="Document Map"/>
    <w:basedOn w:val="Standard"/>
    <w:semiHidden/>
    <w:rsid w:val="008547B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uftextfettCharChar">
    <w:name w:val="_lauftext_fett Char Char"/>
    <w:link w:val="lauftextfettChar"/>
    <w:rsid w:val="000D3CE5"/>
    <w:rPr>
      <w:rFonts w:ascii="Arial" w:hAnsi="Arial"/>
      <w:b/>
      <w:sz w:val="17"/>
      <w:szCs w:val="17"/>
      <w:lang w:val="de-CH" w:eastAsia="de-DE" w:bidi="ar-SA"/>
    </w:rPr>
  </w:style>
  <w:style w:type="paragraph" w:customStyle="1" w:styleId="lauftextivspezial">
    <w:name w:val="_lauftext_iv_spezial"/>
    <w:basedOn w:val="lauftextCharChar"/>
    <w:rsid w:val="008E578C"/>
    <w:pPr>
      <w:tabs>
        <w:tab w:val="clear" w:pos="340"/>
        <w:tab w:val="clear" w:pos="2041"/>
        <w:tab w:val="clear" w:pos="2381"/>
        <w:tab w:val="clear" w:pos="4082"/>
        <w:tab w:val="clear" w:pos="4423"/>
        <w:tab w:val="clear" w:pos="6124"/>
        <w:tab w:val="clear" w:pos="6464"/>
        <w:tab w:val="left" w:pos="170"/>
        <w:tab w:val="left" w:pos="1361"/>
        <w:tab w:val="left" w:pos="3062"/>
        <w:tab w:val="left" w:pos="3572"/>
      </w:tabs>
      <w:spacing w:line="180" w:lineRule="exact"/>
    </w:pPr>
    <w:rPr>
      <w:sz w:val="16"/>
      <w:szCs w:val="16"/>
    </w:rPr>
  </w:style>
  <w:style w:type="paragraph" w:customStyle="1" w:styleId="titelivspezial">
    <w:name w:val="_titel_iv_spezial"/>
    <w:basedOn w:val="lauftextivspezial"/>
    <w:rsid w:val="00962A72"/>
    <w:pPr>
      <w:ind w:hanging="454"/>
    </w:pPr>
  </w:style>
  <w:style w:type="character" w:customStyle="1" w:styleId="titelnummerivspezial">
    <w:name w:val="_titel_nummer_iv_spezial"/>
    <w:rsid w:val="00962A72"/>
    <w:rPr>
      <w:rFonts w:ascii="Arial" w:hAnsi="Arial"/>
      <w:b/>
      <w:color w:val="FF0000"/>
      <w:sz w:val="16"/>
      <w:szCs w:val="16"/>
    </w:rPr>
  </w:style>
  <w:style w:type="paragraph" w:customStyle="1" w:styleId="listeivspezial">
    <w:name w:val="_liste_iv_spezial"/>
    <w:basedOn w:val="lauftextivspezial"/>
    <w:rsid w:val="00620368"/>
    <w:pPr>
      <w:numPr>
        <w:numId w:val="22"/>
      </w:numPr>
    </w:pPr>
  </w:style>
  <w:style w:type="table" w:styleId="Tabellenraster">
    <w:name w:val="Table Grid"/>
    <w:basedOn w:val="NormaleTabelle"/>
    <w:rsid w:val="009735C2"/>
    <w:pPr>
      <w:spacing w:line="21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andnachtabelleivspezial">
    <w:name w:val="_abstand_nach_tabelle_iv_spezial"/>
    <w:basedOn w:val="abstandnachtabelle"/>
    <w:rsid w:val="00021984"/>
    <w:pPr>
      <w:spacing w:line="35" w:lineRule="exact"/>
    </w:pPr>
    <w:rPr>
      <w:bCs/>
      <w:szCs w:val="20"/>
    </w:rPr>
  </w:style>
  <w:style w:type="character" w:customStyle="1" w:styleId="anmerkungivspezial">
    <w:name w:val="_anmerkung_iv_spezial"/>
    <w:rsid w:val="00FA6C9D"/>
    <w:rPr>
      <w:rFonts w:ascii="Arial" w:hAnsi="Arial"/>
      <w:sz w:val="14"/>
      <w:szCs w:val="14"/>
    </w:rPr>
  </w:style>
  <w:style w:type="paragraph" w:customStyle="1" w:styleId="absenderseite1">
    <w:name w:val="__absender_seite1"/>
    <w:basedOn w:val="lauftextCharChar"/>
    <w:rsid w:val="00567B0C"/>
    <w:pPr>
      <w:spacing w:after="110" w:line="220" w:lineRule="exact"/>
    </w:pPr>
  </w:style>
  <w:style w:type="paragraph" w:customStyle="1" w:styleId="haupttitelzeile1seite1">
    <w:name w:val="__haupttitel_zeile1_seite1"/>
    <w:basedOn w:val="haupttitelseite1"/>
    <w:next w:val="haupttitelseite1"/>
    <w:rsid w:val="00DE4E4B"/>
    <w:pPr>
      <w:spacing w:after="26" w:line="174" w:lineRule="exact"/>
    </w:pPr>
    <w:rPr>
      <w:b w:val="0"/>
      <w:spacing w:val="6"/>
      <w:sz w:val="19"/>
      <w:szCs w:val="19"/>
    </w:rPr>
  </w:style>
  <w:style w:type="paragraph" w:customStyle="1" w:styleId="abstandvorempfaenger">
    <w:name w:val="___abstand_vor_empfaenger"/>
    <w:basedOn w:val="lauftextCharChar"/>
    <w:rsid w:val="00CA78A3"/>
    <w:pPr>
      <w:spacing w:line="580" w:lineRule="exact"/>
    </w:pPr>
    <w:rPr>
      <w:szCs w:val="20"/>
    </w:rPr>
  </w:style>
  <w:style w:type="paragraph" w:customStyle="1" w:styleId="abstandvorabsender">
    <w:name w:val="___abstand_vor_absender"/>
    <w:basedOn w:val="lauftextCharChar"/>
    <w:rsid w:val="00CA78A3"/>
    <w:pPr>
      <w:spacing w:line="856" w:lineRule="exact"/>
    </w:pPr>
    <w:rPr>
      <w:szCs w:val="20"/>
    </w:rPr>
  </w:style>
  <w:style w:type="paragraph" w:customStyle="1" w:styleId="abstandvorpersonalien">
    <w:name w:val="___abstand_vor_personalien"/>
    <w:basedOn w:val="lauftextCharChar"/>
    <w:rsid w:val="00CA78A3"/>
    <w:pPr>
      <w:spacing w:line="607" w:lineRule="exact"/>
    </w:pPr>
    <w:rPr>
      <w:szCs w:val="20"/>
    </w:rPr>
  </w:style>
  <w:style w:type="paragraph" w:customStyle="1" w:styleId="abstandvortext">
    <w:name w:val="___abstand_vor_text"/>
    <w:basedOn w:val="lauftextCharChar"/>
    <w:rsid w:val="00482E6C"/>
    <w:pPr>
      <w:spacing w:line="310" w:lineRule="exact"/>
    </w:pPr>
    <w:rPr>
      <w:szCs w:val="20"/>
    </w:rPr>
  </w:style>
  <w:style w:type="paragraph" w:customStyle="1" w:styleId="logoplatzieren">
    <w:name w:val="__logo_platzieren"/>
    <w:basedOn w:val="haupttitelseite1"/>
    <w:rsid w:val="00B07099"/>
    <w:pPr>
      <w:spacing w:line="240" w:lineRule="auto"/>
    </w:pPr>
    <w:rPr>
      <w:b w:val="0"/>
      <w:spacing w:val="0"/>
      <w:sz w:val="19"/>
      <w:szCs w:val="19"/>
    </w:rPr>
  </w:style>
  <w:style w:type="character" w:customStyle="1" w:styleId="lauftextZchn">
    <w:name w:val="_lauftext Zchn"/>
    <w:rsid w:val="0025295E"/>
    <w:rPr>
      <w:rFonts w:ascii="Arial" w:hAnsi="Arial"/>
      <w:sz w:val="17"/>
      <w:szCs w:val="17"/>
      <w:lang w:val="de-CH" w:eastAsia="de-DE" w:bidi="ar-SA"/>
    </w:rPr>
  </w:style>
  <w:style w:type="character" w:customStyle="1" w:styleId="lauftextfettZchn">
    <w:name w:val="_lauftext_fett Zchn"/>
    <w:rsid w:val="00EA41BC"/>
    <w:rPr>
      <w:rFonts w:ascii="Arial" w:hAnsi="Arial"/>
      <w:b/>
      <w:sz w:val="17"/>
      <w:szCs w:val="17"/>
      <w:lang w:val="de-CH" w:eastAsia="de-DE" w:bidi="ar-SA"/>
    </w:rPr>
  </w:style>
  <w:style w:type="paragraph" w:customStyle="1" w:styleId="abstandseite1">
    <w:name w:val="__abstand_seite1"/>
    <w:basedOn w:val="lauftextseite1Char"/>
    <w:semiHidden/>
    <w:rsid w:val="00CD55E6"/>
    <w:pPr>
      <w:spacing w:line="250" w:lineRule="exact"/>
    </w:pPr>
  </w:style>
  <w:style w:type="paragraph" w:customStyle="1" w:styleId="lauftext">
    <w:name w:val="_lauftext"/>
    <w:basedOn w:val="Standard"/>
    <w:link w:val="lauftextChar"/>
    <w:rsid w:val="00470A63"/>
    <w:pPr>
      <w:tabs>
        <w:tab w:val="left" w:pos="0"/>
        <w:tab w:val="left" w:pos="340"/>
        <w:tab w:val="left" w:pos="2041"/>
        <w:tab w:val="left" w:pos="2381"/>
        <w:tab w:val="left" w:pos="4082"/>
        <w:tab w:val="left" w:pos="4423"/>
        <w:tab w:val="left" w:pos="6124"/>
        <w:tab w:val="left" w:pos="6464"/>
      </w:tabs>
    </w:pPr>
  </w:style>
  <w:style w:type="character" w:customStyle="1" w:styleId="lauftextChar">
    <w:name w:val="_lauftext Char"/>
    <w:link w:val="lauftext"/>
    <w:rsid w:val="00470A63"/>
    <w:rPr>
      <w:rFonts w:ascii="Arial" w:hAnsi="Arial"/>
      <w:sz w:val="17"/>
      <w:szCs w:val="17"/>
      <w:lang w:val="de-CH" w:eastAsia="de-DE" w:bidi="ar-SA"/>
    </w:rPr>
  </w:style>
  <w:style w:type="paragraph" w:styleId="Sprechblasentext">
    <w:name w:val="Balloon Text"/>
    <w:basedOn w:val="Standard"/>
    <w:semiHidden/>
    <w:rsid w:val="0067323A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783A1A"/>
    <w:rPr>
      <w:color w:val="0000FF"/>
      <w:u w:val="single"/>
    </w:rPr>
  </w:style>
  <w:style w:type="paragraph" w:customStyle="1" w:styleId="abstandnachtabelleChar">
    <w:name w:val="_abstand_nach_tabelle Char"/>
    <w:basedOn w:val="Standard"/>
    <w:link w:val="abstandnachtabelleCharChar"/>
    <w:rsid w:val="006F5C63"/>
    <w:pPr>
      <w:spacing w:line="47" w:lineRule="exact"/>
    </w:pPr>
    <w:rPr>
      <w:b/>
      <w:color w:val="FF0000"/>
    </w:rPr>
  </w:style>
  <w:style w:type="paragraph" w:customStyle="1" w:styleId="lauftextCharChar2">
    <w:name w:val="_lauftext Char Char2"/>
    <w:basedOn w:val="Standard"/>
    <w:link w:val="lauftextCharChar2Char"/>
    <w:rsid w:val="006F5C63"/>
    <w:pPr>
      <w:tabs>
        <w:tab w:val="left" w:pos="0"/>
        <w:tab w:val="left" w:pos="340"/>
        <w:tab w:val="left" w:pos="2041"/>
        <w:tab w:val="left" w:pos="2381"/>
        <w:tab w:val="left" w:pos="4082"/>
        <w:tab w:val="left" w:pos="4423"/>
        <w:tab w:val="left" w:pos="6124"/>
        <w:tab w:val="left" w:pos="6464"/>
      </w:tabs>
    </w:pPr>
  </w:style>
  <w:style w:type="character" w:customStyle="1" w:styleId="lauftextCharChar2Char">
    <w:name w:val="_lauftext Char Char2 Char"/>
    <w:link w:val="lauftextCharChar2"/>
    <w:rsid w:val="006F5C63"/>
    <w:rPr>
      <w:rFonts w:ascii="Arial" w:hAnsi="Arial"/>
      <w:sz w:val="17"/>
      <w:szCs w:val="17"/>
      <w:lang w:eastAsia="de-DE"/>
    </w:rPr>
  </w:style>
  <w:style w:type="character" w:customStyle="1" w:styleId="titelschwarzmitabstandChar">
    <w:name w:val="_titel_schwarz_mit_abstand Char"/>
    <w:link w:val="titelschwarzmitabstand"/>
    <w:rsid w:val="006F5C63"/>
    <w:rPr>
      <w:rFonts w:ascii="Arial" w:hAnsi="Arial"/>
      <w:b/>
      <w:sz w:val="24"/>
      <w:szCs w:val="24"/>
      <w:lang w:eastAsia="de-DE"/>
    </w:rPr>
  </w:style>
  <w:style w:type="character" w:customStyle="1" w:styleId="abstandnachtabelleCharChar">
    <w:name w:val="_abstand_nach_tabelle Char Char"/>
    <w:link w:val="abstandnachtabelleChar"/>
    <w:rsid w:val="006F5C63"/>
    <w:rPr>
      <w:rFonts w:ascii="Arial" w:hAnsi="Arial"/>
      <w:b/>
      <w:color w:val="FF0000"/>
      <w:sz w:val="17"/>
      <w:szCs w:val="17"/>
      <w:lang w:eastAsia="de-DE"/>
    </w:rPr>
  </w:style>
  <w:style w:type="character" w:customStyle="1" w:styleId="lauftextChar1">
    <w:name w:val="_lauftext Char1"/>
    <w:rsid w:val="006F5C63"/>
    <w:rPr>
      <w:rFonts w:ascii="Arial" w:hAnsi="Arial"/>
      <w:sz w:val="17"/>
      <w:szCs w:val="17"/>
      <w:lang w:val="de-CH" w:eastAsia="de-DE" w:bidi="ar-SA"/>
    </w:rPr>
  </w:style>
  <w:style w:type="paragraph" w:customStyle="1" w:styleId="Barcodezahl">
    <w:name w:val="Barcodezahl"/>
    <w:basedOn w:val="Standard"/>
    <w:link w:val="BarcodezahlChar"/>
    <w:rsid w:val="006F5C63"/>
    <w:pPr>
      <w:spacing w:before="100" w:line="240" w:lineRule="auto"/>
    </w:pPr>
    <w:rPr>
      <w:rFonts w:ascii="SVARotis" w:hAnsi="SVARotis"/>
      <w:szCs w:val="20"/>
    </w:rPr>
  </w:style>
  <w:style w:type="paragraph" w:customStyle="1" w:styleId="Brief">
    <w:name w:val="Brief"/>
    <w:basedOn w:val="Standard"/>
    <w:rsid w:val="006F5C63"/>
    <w:pPr>
      <w:tabs>
        <w:tab w:val="left" w:pos="5160"/>
      </w:tabs>
      <w:spacing w:line="240" w:lineRule="auto"/>
      <w:jc w:val="both"/>
    </w:pPr>
    <w:rPr>
      <w:rFonts w:ascii="Helv" w:hAnsi="Helv"/>
      <w:sz w:val="22"/>
      <w:szCs w:val="20"/>
      <w:lang w:eastAsia="de-CH"/>
    </w:rPr>
  </w:style>
  <w:style w:type="character" w:customStyle="1" w:styleId="BarcodezahlChar">
    <w:name w:val="Barcodezahl Char"/>
    <w:link w:val="Barcodezahl"/>
    <w:rsid w:val="006F5C63"/>
    <w:rPr>
      <w:rFonts w:ascii="SVARotis" w:hAnsi="SVARotis"/>
      <w:sz w:val="17"/>
      <w:lang w:eastAsia="de-DE"/>
    </w:rPr>
  </w:style>
  <w:style w:type="character" w:styleId="Seitenzahl">
    <w:name w:val="page number"/>
    <w:rsid w:val="00A25026"/>
  </w:style>
  <w:style w:type="paragraph" w:customStyle="1" w:styleId="lauftextseite1">
    <w:name w:val="__lauftext_seite1"/>
    <w:basedOn w:val="Standard"/>
    <w:link w:val="lauftextseite1Zchn"/>
    <w:rsid w:val="005D452F"/>
    <w:pPr>
      <w:tabs>
        <w:tab w:val="left" w:pos="340"/>
      </w:tabs>
      <w:spacing w:line="240" w:lineRule="exact"/>
    </w:pPr>
    <w:rPr>
      <w:sz w:val="20"/>
      <w:szCs w:val="20"/>
    </w:rPr>
  </w:style>
  <w:style w:type="character" w:customStyle="1" w:styleId="lauftextseite1Zchn">
    <w:name w:val="__lauftext_seite1 Zchn"/>
    <w:link w:val="lauftextseite1"/>
    <w:rsid w:val="005D452F"/>
    <w:rPr>
      <w:rFonts w:ascii="Arial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FT\AG_Formular_und_Textkatalog\3_Formulare\01_Aktuelle%20Word\Arztberichte\002.021_d_KO_2018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ACA6D-C43C-42EB-B56A-62A901DA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002.021_d_KO_2018.dot</Template>
  <TotalTime>0</TotalTime>
  <Pages>5</Pages>
  <Words>611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sva_formular_internet_juni07</vt:lpstr>
    </vt:vector>
  </TitlesOfParts>
  <Company/>
  <LinksUpToDate>false</LinksUpToDate>
  <CharactersWithSpaces>4455</CharactersWithSpaces>
  <SharedDoc>false</SharedDoc>
  <HLinks>
    <vt:vector size="6" baseType="variant">
      <vt:variant>
        <vt:i4>2031637</vt:i4>
      </vt:variant>
      <vt:variant>
        <vt:i4>6</vt:i4>
      </vt:variant>
      <vt:variant>
        <vt:i4>0</vt:i4>
      </vt:variant>
      <vt:variant>
        <vt:i4>5</vt:i4>
      </vt:variant>
      <vt:variant>
        <vt:lpwstr>http://www.iv-pro-medico.ch/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sva_formular_internet_juni07</dc:title>
  <dc:subject/>
  <dc:creator>Marina Geuter</dc:creator>
  <cp:keywords/>
  <dc:description/>
  <cp:lastModifiedBy>Aebi Doris</cp:lastModifiedBy>
  <cp:revision>2</cp:revision>
  <cp:lastPrinted>2017-12-06T11:00:00Z</cp:lastPrinted>
  <dcterms:created xsi:type="dcterms:W3CDTF">2020-05-22T10:55:00Z</dcterms:created>
  <dcterms:modified xsi:type="dcterms:W3CDTF">2020-05-22T10:55:00Z</dcterms:modified>
</cp:coreProperties>
</file>