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D3" w:rsidRPr="00222B37" w:rsidRDefault="00746961">
      <w:pPr>
        <w:pStyle w:val="IVBETextNormalFett"/>
        <w:pageBreakBefore/>
        <w:rPr>
          <w:sz w:val="26"/>
          <w:szCs w:val="26"/>
          <w:lang w:val="fr-FR"/>
        </w:rPr>
      </w:pPr>
      <w:r w:rsidRPr="00222B37">
        <w:rPr>
          <w:sz w:val="26"/>
          <w:szCs w:val="26"/>
          <w:lang w:val="fr-FR"/>
        </w:rPr>
        <w:t>Questions complémentaires concernant la réadaptation professionnelle</w:t>
      </w:r>
      <w:r w:rsidR="00222B37">
        <w:rPr>
          <w:sz w:val="26"/>
          <w:szCs w:val="26"/>
          <w:lang w:val="fr-FR"/>
        </w:rPr>
        <w:br/>
      </w:r>
    </w:p>
    <w:p w:rsidR="005A3AD3" w:rsidRPr="00222B37" w:rsidRDefault="00746961" w:rsidP="00222B37">
      <w:pPr>
        <w:pStyle w:val="IVBETextnormalNum"/>
        <w:keepNext/>
        <w:numPr>
          <w:ilvl w:val="0"/>
          <w:numId w:val="46"/>
        </w:numPr>
        <w:tabs>
          <w:tab w:val="left" w:pos="567"/>
        </w:tabs>
        <w:spacing w:after="170" w:line="280" w:lineRule="exact"/>
        <w:ind w:left="284" w:hanging="284"/>
        <w:outlineLvl w:val="0"/>
        <w:rPr>
          <w:lang w:val="fr-FR"/>
        </w:rPr>
      </w:pPr>
      <w:r w:rsidRPr="00222B37">
        <w:rPr>
          <w:lang w:val="fr-FR"/>
        </w:rPr>
        <w:t>Veuillez décrire les déficits physiques, mentaux et/ou psychologiques de votre patient(e).</w:t>
      </w:r>
      <w:r w:rsidR="00222B37" w:rsidRPr="00222B37">
        <w:rPr>
          <w:lang w:val="fr-FR"/>
        </w:rPr>
        <w:br/>
      </w:r>
      <w:r w:rsidR="00222B37" w:rsidRPr="00222B37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22B37" w:rsidRPr="00222B37">
        <w:rPr>
          <w:lang w:val="fr-FR"/>
        </w:rPr>
        <w:instrText xml:space="preserve"> FORMTEXT </w:instrText>
      </w:r>
      <w:r w:rsidR="00222B37" w:rsidRPr="00222B37">
        <w:rPr>
          <w:lang w:val="fr-FR"/>
        </w:rPr>
      </w:r>
      <w:r w:rsidR="00222B37" w:rsidRPr="00222B37">
        <w:rPr>
          <w:lang w:val="fr-FR"/>
        </w:rPr>
        <w:fldChar w:fldCharType="separate"/>
      </w:r>
      <w:bookmarkStart w:id="1" w:name="_GoBack"/>
      <w:bookmarkEnd w:id="1"/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lang w:val="fr-FR"/>
        </w:rPr>
        <w:fldChar w:fldCharType="end"/>
      </w:r>
      <w:bookmarkEnd w:id="0"/>
      <w:r w:rsidR="00222B37" w:rsidRPr="00222B37">
        <w:rPr>
          <w:lang w:val="fr-FR"/>
        </w:rPr>
        <w:br/>
      </w:r>
    </w:p>
    <w:p w:rsidR="005A3AD3" w:rsidRPr="00222B37" w:rsidRDefault="00746961" w:rsidP="00222B37">
      <w:pPr>
        <w:pStyle w:val="IVBETextnormalNum"/>
        <w:keepNext/>
        <w:numPr>
          <w:ilvl w:val="0"/>
          <w:numId w:val="46"/>
        </w:numPr>
        <w:tabs>
          <w:tab w:val="left" w:pos="567"/>
        </w:tabs>
        <w:spacing w:after="170" w:line="280" w:lineRule="exact"/>
        <w:ind w:left="284" w:hanging="284"/>
        <w:outlineLvl w:val="0"/>
        <w:rPr>
          <w:lang w:val="fr-FR"/>
        </w:rPr>
      </w:pPr>
      <w:r w:rsidRPr="00222B37">
        <w:rPr>
          <w:lang w:val="fr-FR"/>
        </w:rPr>
        <w:t>La situation peut-elle être améliorée par un traitement? Plan de traitement éventuel?</w:t>
      </w:r>
      <w:r w:rsidR="00222B37" w:rsidRPr="00222B37">
        <w:rPr>
          <w:lang w:val="fr-FR"/>
        </w:rPr>
        <w:br/>
      </w:r>
      <w:r w:rsidR="00222B37" w:rsidRPr="00222B37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22B37" w:rsidRPr="00222B37">
        <w:rPr>
          <w:lang w:val="fr-FR"/>
        </w:rPr>
        <w:instrText xml:space="preserve"> FORMTEXT </w:instrText>
      </w:r>
      <w:r w:rsidR="00222B37" w:rsidRPr="00222B37">
        <w:rPr>
          <w:lang w:val="fr-FR"/>
        </w:rPr>
      </w:r>
      <w:r w:rsidR="00222B37" w:rsidRPr="00222B37">
        <w:rPr>
          <w:lang w:val="fr-FR"/>
        </w:rPr>
        <w:fldChar w:fldCharType="separate"/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lang w:val="fr-FR"/>
        </w:rPr>
        <w:fldChar w:fldCharType="end"/>
      </w:r>
      <w:r w:rsidR="00222B37" w:rsidRPr="00222B37">
        <w:rPr>
          <w:lang w:val="fr-FR"/>
        </w:rPr>
        <w:br/>
      </w:r>
    </w:p>
    <w:p w:rsidR="00222B37" w:rsidRPr="00222B37" w:rsidRDefault="00746961" w:rsidP="00222B37">
      <w:pPr>
        <w:pStyle w:val="IVBETextnormalNum"/>
        <w:keepNext/>
        <w:numPr>
          <w:ilvl w:val="0"/>
          <w:numId w:val="46"/>
        </w:numPr>
        <w:tabs>
          <w:tab w:val="left" w:pos="567"/>
        </w:tabs>
        <w:spacing w:after="170" w:line="280" w:lineRule="exact"/>
        <w:ind w:left="284" w:hanging="284"/>
        <w:outlineLvl w:val="0"/>
        <w:rPr>
          <w:lang w:val="fr-FR"/>
        </w:rPr>
      </w:pPr>
      <w:r w:rsidRPr="00222B37">
        <w:rPr>
          <w:lang w:val="fr-FR"/>
        </w:rPr>
        <w:t>Avez-vous connaissance d'un comportement addictif de la personne? Si oui: lequel et depuis quand? Dans quelle mesure le comportement addictif compromet-il la capacité de formation et de travail de votre patient(e)? Existe-t-il des rapports d'institutions spécialisées dans le traitement des dépendances? Si oui, veuillez nous en envoyer une copie.</w:t>
      </w:r>
      <w:r w:rsidR="00222B37" w:rsidRPr="00222B37">
        <w:rPr>
          <w:lang w:val="fr-FR"/>
        </w:rPr>
        <w:br/>
      </w:r>
      <w:r w:rsidR="00222B37" w:rsidRPr="00222B37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22B37" w:rsidRPr="00222B37">
        <w:rPr>
          <w:lang w:val="fr-FR"/>
        </w:rPr>
        <w:instrText xml:space="preserve"> FORMTEXT </w:instrText>
      </w:r>
      <w:r w:rsidR="00222B37" w:rsidRPr="00222B37">
        <w:rPr>
          <w:lang w:val="fr-FR"/>
        </w:rPr>
      </w:r>
      <w:r w:rsidR="00222B37" w:rsidRPr="00222B37">
        <w:rPr>
          <w:lang w:val="fr-FR"/>
        </w:rPr>
        <w:fldChar w:fldCharType="separate"/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lang w:val="fr-FR"/>
        </w:rPr>
        <w:fldChar w:fldCharType="end"/>
      </w:r>
      <w:r w:rsidR="00222B37">
        <w:rPr>
          <w:lang w:val="fr-FR"/>
        </w:rPr>
        <w:br/>
      </w:r>
    </w:p>
    <w:p w:rsidR="005A3AD3" w:rsidRPr="00222B37" w:rsidRDefault="00746961" w:rsidP="00222B37">
      <w:pPr>
        <w:pStyle w:val="IVBETextnormalNum"/>
        <w:keepNext/>
        <w:numPr>
          <w:ilvl w:val="0"/>
          <w:numId w:val="46"/>
        </w:numPr>
        <w:tabs>
          <w:tab w:val="left" w:pos="567"/>
        </w:tabs>
        <w:spacing w:after="170" w:line="280" w:lineRule="exact"/>
        <w:ind w:left="284" w:hanging="284"/>
        <w:outlineLvl w:val="0"/>
        <w:rPr>
          <w:lang w:val="fr-FR"/>
        </w:rPr>
      </w:pPr>
      <w:r w:rsidRPr="00222B37">
        <w:rPr>
          <w:lang w:val="fr-FR"/>
        </w:rPr>
        <w:t>Dans quelle mesure le choix d'une profession est-il limité chez votre patient(e)?</w:t>
      </w:r>
      <w:r w:rsidR="00222B37" w:rsidRPr="00222B37">
        <w:rPr>
          <w:lang w:val="fr-FR"/>
        </w:rPr>
        <w:br/>
      </w:r>
      <w:r w:rsidR="00222B37" w:rsidRPr="00222B37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22B37" w:rsidRPr="00222B37">
        <w:rPr>
          <w:lang w:val="fr-FR"/>
        </w:rPr>
        <w:instrText xml:space="preserve"> FORMTEXT </w:instrText>
      </w:r>
      <w:r w:rsidR="00222B37" w:rsidRPr="00222B37">
        <w:rPr>
          <w:lang w:val="fr-FR"/>
        </w:rPr>
      </w:r>
      <w:r w:rsidR="00222B37" w:rsidRPr="00222B37">
        <w:rPr>
          <w:lang w:val="fr-FR"/>
        </w:rPr>
        <w:fldChar w:fldCharType="separate"/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lang w:val="fr-FR"/>
        </w:rPr>
        <w:fldChar w:fldCharType="end"/>
      </w:r>
      <w:r w:rsidR="00222B37">
        <w:rPr>
          <w:lang w:val="fr-FR"/>
        </w:rPr>
        <w:br/>
      </w:r>
    </w:p>
    <w:p w:rsidR="00222B37" w:rsidRPr="00222B37" w:rsidRDefault="00746961" w:rsidP="00222B37">
      <w:pPr>
        <w:pStyle w:val="IVBETextnormalNum"/>
        <w:keepNext/>
        <w:numPr>
          <w:ilvl w:val="0"/>
          <w:numId w:val="46"/>
        </w:numPr>
        <w:tabs>
          <w:tab w:val="left" w:pos="567"/>
        </w:tabs>
        <w:spacing w:after="170" w:line="280" w:lineRule="exact"/>
        <w:ind w:left="284" w:hanging="284"/>
        <w:outlineLvl w:val="0"/>
        <w:rPr>
          <w:lang w:val="fr-FR"/>
        </w:rPr>
      </w:pPr>
      <w:r w:rsidRPr="00222B37">
        <w:rPr>
          <w:lang w:val="fr-FR"/>
        </w:rPr>
        <w:t>Dans quelle mesure une aide de l'assurance invalidité est-elle nécessaire pour cela?</w:t>
      </w:r>
      <w:r w:rsidR="00222B37" w:rsidRPr="00222B37">
        <w:rPr>
          <w:lang w:val="fr-FR"/>
        </w:rPr>
        <w:br/>
      </w:r>
      <w:r w:rsidR="00222B37" w:rsidRPr="00222B37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22B37" w:rsidRPr="00222B37">
        <w:rPr>
          <w:lang w:val="fr-FR"/>
        </w:rPr>
        <w:instrText xml:space="preserve"> FORMTEXT </w:instrText>
      </w:r>
      <w:r w:rsidR="00222B37" w:rsidRPr="00222B37">
        <w:rPr>
          <w:lang w:val="fr-FR"/>
        </w:rPr>
      </w:r>
      <w:r w:rsidR="00222B37" w:rsidRPr="00222B37">
        <w:rPr>
          <w:lang w:val="fr-FR"/>
        </w:rPr>
        <w:fldChar w:fldCharType="separate"/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lang w:val="fr-FR"/>
        </w:rPr>
        <w:fldChar w:fldCharType="end"/>
      </w:r>
      <w:r w:rsidR="00222B37">
        <w:rPr>
          <w:lang w:val="fr-FR"/>
        </w:rPr>
        <w:br/>
      </w:r>
    </w:p>
    <w:p w:rsidR="005A3AD3" w:rsidRPr="00222B37" w:rsidRDefault="00746961" w:rsidP="00222B37">
      <w:pPr>
        <w:pStyle w:val="IVBETextnormalNum"/>
        <w:keepNext/>
        <w:numPr>
          <w:ilvl w:val="0"/>
          <w:numId w:val="46"/>
        </w:numPr>
        <w:tabs>
          <w:tab w:val="left" w:pos="567"/>
        </w:tabs>
        <w:spacing w:after="170" w:line="280" w:lineRule="exact"/>
        <w:ind w:left="284" w:hanging="284"/>
        <w:outlineLvl w:val="0"/>
        <w:rPr>
          <w:lang w:val="fr-FR"/>
        </w:rPr>
      </w:pPr>
      <w:r w:rsidRPr="00222B37">
        <w:rPr>
          <w:lang w:val="fr-FR"/>
        </w:rPr>
        <w:t>Veuillez décrire les conditions d'exigibilité physique, mentale ou intellectuelle pour les futures activités scolaires ou professionnelles de votre patient(e).</w:t>
      </w:r>
      <w:r w:rsidR="00222B37" w:rsidRPr="00222B37">
        <w:rPr>
          <w:lang w:val="fr-FR"/>
        </w:rPr>
        <w:br/>
      </w:r>
      <w:r w:rsidR="00222B37" w:rsidRPr="00222B37">
        <w:rPr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22B37" w:rsidRPr="00222B37">
        <w:rPr>
          <w:lang w:val="fr-FR"/>
        </w:rPr>
        <w:instrText xml:space="preserve"> FORMTEXT </w:instrText>
      </w:r>
      <w:r w:rsidR="00222B37" w:rsidRPr="00222B37">
        <w:rPr>
          <w:lang w:val="fr-FR"/>
        </w:rPr>
      </w:r>
      <w:r w:rsidR="00222B37" w:rsidRPr="00222B37">
        <w:rPr>
          <w:lang w:val="fr-FR"/>
        </w:rPr>
        <w:fldChar w:fldCharType="separate"/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noProof/>
          <w:lang w:val="fr-FR"/>
        </w:rPr>
        <w:t> </w:t>
      </w:r>
      <w:r w:rsidR="00222B37" w:rsidRPr="00222B37">
        <w:rPr>
          <w:lang w:val="fr-FR"/>
        </w:rPr>
        <w:fldChar w:fldCharType="end"/>
      </w:r>
    </w:p>
    <w:p w:rsidR="005A3AD3" w:rsidRPr="00222B37" w:rsidRDefault="005A3AD3">
      <w:pPr>
        <w:pStyle w:val="abstandnachtabelle"/>
        <w:rPr>
          <w:b w:val="0"/>
          <w:lang w:val="fr-FR"/>
        </w:rPr>
      </w:pPr>
    </w:p>
    <w:p w:rsidR="005A3AD3" w:rsidRPr="00222B37" w:rsidRDefault="005A3AD3">
      <w:pPr>
        <w:pStyle w:val="abstandnachtabelle"/>
        <w:rPr>
          <w:b w:val="0"/>
          <w:lang w:val="fr-FR"/>
        </w:rPr>
      </w:pPr>
    </w:p>
    <w:p w:rsidR="005A3AD3" w:rsidRPr="00222B37" w:rsidRDefault="005A3AD3">
      <w:pPr>
        <w:pStyle w:val="IVBETextNormal"/>
        <w:rPr>
          <w:lang w:val="fr-FR"/>
        </w:rPr>
      </w:pPr>
    </w:p>
    <w:sectPr w:rsidR="005A3AD3" w:rsidRPr="00222B37" w:rsidSect="005A3A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EE4" w:rsidRDefault="005E1EE4">
      <w:r>
        <w:separator/>
      </w:r>
    </w:p>
  </w:endnote>
  <w:endnote w:type="continuationSeparator" w:id="0">
    <w:p w:rsidR="005E1EE4" w:rsidRDefault="005E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B6A" w:rsidRDefault="00B54B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AD3" w:rsidRPr="0020376F" w:rsidRDefault="00746961">
    <w:pPr>
      <w:pStyle w:val="IVBEKopfFolgeseiteHoch"/>
      <w:rPr>
        <w:lang w:val="en-US"/>
      </w:rPr>
    </w:pPr>
    <w:r>
      <w:tab/>
    </w:r>
    <w:proofErr w:type="gramStart"/>
    <w:r w:rsidRPr="0020376F">
      <w:rPr>
        <w:lang w:val="en-US"/>
      </w:rPr>
      <w:t>iv|ai</w:t>
    </w:r>
    <w:proofErr w:type="gramEnd"/>
    <w:r w:rsidRPr="0020376F">
      <w:rPr>
        <w:lang w:val="en-US"/>
      </w:rPr>
      <w:t xml:space="preserve"> be | </w:t>
    </w:r>
    <w:r w:rsidR="005E1EE4">
      <w:fldChar w:fldCharType="begin"/>
    </w:r>
    <w:r w:rsidR="005E1EE4" w:rsidRPr="0020376F">
      <w:rPr>
        <w:lang w:val="en-US"/>
      </w:rPr>
      <w:instrText xml:space="preserve"> FILENAME   \* MERGEFORMAT </w:instrText>
    </w:r>
    <w:r w:rsidR="005E1EE4">
      <w:fldChar w:fldCharType="separate"/>
    </w:r>
    <w:r w:rsidR="00E52A49" w:rsidRPr="0020376F">
      <w:rPr>
        <w:noProof/>
        <w:lang w:val="en-US"/>
      </w:rPr>
      <w:t>Dokument406</w:t>
    </w:r>
    <w:r w:rsidR="005E1EE4">
      <w:rPr>
        <w:noProof/>
      </w:rPr>
      <w:fldChar w:fldCharType="end"/>
    </w:r>
    <w:r w:rsidRPr="0020376F">
      <w:rPr>
        <w:lang w:val="en-US"/>
      </w:rPr>
      <w:t xml:space="preserve"> | </w:t>
    </w:r>
    <w:r w:rsidR="005A3AD3">
      <w:fldChar w:fldCharType="begin"/>
    </w:r>
    <w:r>
      <w:instrText xml:space="preserve"> CREATEDATE  \@ "dd.MM.yyyy"  \* MERGEFORMAT </w:instrText>
    </w:r>
    <w:r w:rsidR="005A3AD3">
      <w:fldChar w:fldCharType="separate"/>
    </w:r>
    <w:r w:rsidR="00E52A49">
      <w:rPr>
        <w:noProof/>
      </w:rPr>
      <w:t>07.10.2015</w:t>
    </w:r>
    <w:r w:rsidR="005A3AD3">
      <w:fldChar w:fldCharType="end"/>
    </w:r>
    <w:r w:rsidRPr="0020376F">
      <w:rPr>
        <w:lang w:val="en-US"/>
      </w:rPr>
      <w:t xml:space="preserve"> |  </w:t>
    </w:r>
    <w:bookmarkStart w:id="2" w:name="autor"/>
    <w:bookmarkEnd w:id="2"/>
    <w:r w:rsidRPr="0020376F">
      <w:rPr>
        <w:lang w:val="en-US"/>
      </w:rPr>
      <w:t>Christian Walczak</w:t>
    </w:r>
    <w:r w:rsidRPr="0020376F">
      <w:rPr>
        <w:lang w:val="en-US"/>
      </w:rPr>
      <w:tab/>
      <w:t xml:space="preserve">page </w:t>
    </w:r>
    <w:r w:rsidR="005A3AD3">
      <w:fldChar w:fldCharType="begin"/>
    </w:r>
    <w:r w:rsidRPr="0020376F">
      <w:rPr>
        <w:lang w:val="en-US"/>
      </w:rPr>
      <w:instrText xml:space="preserve"> PAGE </w:instrText>
    </w:r>
    <w:r w:rsidR="005A3AD3">
      <w:fldChar w:fldCharType="separate"/>
    </w:r>
    <w:r w:rsidR="00222B37" w:rsidRPr="0020376F">
      <w:rPr>
        <w:noProof/>
        <w:lang w:val="en-US"/>
      </w:rPr>
      <w:t>2</w:t>
    </w:r>
    <w:r w:rsidR="005A3AD3">
      <w:fldChar w:fldCharType="end"/>
    </w:r>
    <w:r w:rsidRPr="0020376F">
      <w:rPr>
        <w:lang w:val="en-US"/>
      </w:rPr>
      <w:t>/</w:t>
    </w:r>
    <w:r w:rsidR="005E1EE4">
      <w:fldChar w:fldCharType="begin"/>
    </w:r>
    <w:r w:rsidR="005E1EE4" w:rsidRPr="0020376F">
      <w:rPr>
        <w:lang w:val="en-US"/>
      </w:rPr>
      <w:instrText xml:space="preserve"> NUMPAGES </w:instrText>
    </w:r>
    <w:r w:rsidR="005E1EE4">
      <w:fldChar w:fldCharType="separate"/>
    </w:r>
    <w:r w:rsidR="00E52A49" w:rsidRPr="0020376F">
      <w:rPr>
        <w:noProof/>
        <w:lang w:val="en-US"/>
      </w:rPr>
      <w:t>1</w:t>
    </w:r>
    <w:r w:rsidR="005E1EE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AD3" w:rsidRDefault="00746961">
    <w:pPr>
      <w:pStyle w:val="IVBEKopfSeite1Hoch"/>
    </w:pPr>
    <w:r>
      <w:tab/>
    </w:r>
    <w:bookmarkStart w:id="3" w:name="Fusszeile"/>
    <w:r>
      <w:t>IV-Stelle Kanton Bern, Scheibenstrasse 70, 3001 Bern</w:t>
    </w:r>
    <w:r>
      <w:tab/>
      <w:t>Office AI Canton de Berne, Scheibenstrasse 70, 3001 Berne</w:t>
    </w:r>
  </w:p>
  <w:p w:rsidR="005A3AD3" w:rsidRDefault="00746961">
    <w:pPr>
      <w:pStyle w:val="IVBEKopfSeite1Hoch"/>
    </w:pPr>
    <w:r>
      <w:rPr>
        <w:rStyle w:val="IVBEDokuCode"/>
      </w:rPr>
      <w:t>1.19MJ</w:t>
    </w:r>
    <w:r>
      <w:tab/>
      <w:t>T 058 219 71 11, www.ivbe.ch</w:t>
    </w:r>
    <w:r>
      <w:tab/>
      <w:t>T 058 219 71 11, www.aibe.ch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EE4" w:rsidRDefault="005E1EE4">
      <w:r>
        <w:separator/>
      </w:r>
    </w:p>
  </w:footnote>
  <w:footnote w:type="continuationSeparator" w:id="0">
    <w:p w:rsidR="005E1EE4" w:rsidRDefault="005E1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B6A" w:rsidRDefault="00B54B6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B6A" w:rsidRDefault="00B54B6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AD3" w:rsidRDefault="0020376F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911A32F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pStyle w:val="IVBEUntertitel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pStyle w:val="IVBETextnormalNum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hybridMultilevel"/>
    <w:tmpl w:val="97B80004"/>
    <w:lvl w:ilvl="0" w:tplc="0D0C0828">
      <w:start w:val="1"/>
      <w:numFmt w:val="decimal"/>
      <w:lvlText w:val="%1."/>
      <w:lvlJc w:val="left"/>
      <w:pPr>
        <w:ind w:left="70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780" w:hanging="360"/>
      </w:pPr>
    </w:lvl>
    <w:lvl w:ilvl="2" w:tplc="0807001B" w:tentative="1">
      <w:start w:val="1"/>
      <w:numFmt w:val="lowerRoman"/>
      <w:lvlText w:val="%3."/>
      <w:lvlJc w:val="right"/>
      <w:pPr>
        <w:ind w:left="2500" w:hanging="180"/>
      </w:pPr>
    </w:lvl>
    <w:lvl w:ilvl="3" w:tplc="0807000F" w:tentative="1">
      <w:start w:val="1"/>
      <w:numFmt w:val="decimal"/>
      <w:lvlText w:val="%4."/>
      <w:lvlJc w:val="left"/>
      <w:pPr>
        <w:ind w:left="3220" w:hanging="360"/>
      </w:pPr>
    </w:lvl>
    <w:lvl w:ilvl="4" w:tplc="08070019" w:tentative="1">
      <w:start w:val="1"/>
      <w:numFmt w:val="lowerLetter"/>
      <w:lvlText w:val="%5."/>
      <w:lvlJc w:val="left"/>
      <w:pPr>
        <w:ind w:left="3940" w:hanging="360"/>
      </w:pPr>
    </w:lvl>
    <w:lvl w:ilvl="5" w:tplc="0807001B" w:tentative="1">
      <w:start w:val="1"/>
      <w:numFmt w:val="lowerRoman"/>
      <w:lvlText w:val="%6."/>
      <w:lvlJc w:val="right"/>
      <w:pPr>
        <w:ind w:left="4660" w:hanging="180"/>
      </w:pPr>
    </w:lvl>
    <w:lvl w:ilvl="6" w:tplc="0807000F" w:tentative="1">
      <w:start w:val="1"/>
      <w:numFmt w:val="decimal"/>
      <w:lvlText w:val="%7."/>
      <w:lvlJc w:val="left"/>
      <w:pPr>
        <w:ind w:left="5380" w:hanging="360"/>
      </w:pPr>
    </w:lvl>
    <w:lvl w:ilvl="7" w:tplc="08070019" w:tentative="1">
      <w:start w:val="1"/>
      <w:numFmt w:val="lowerLetter"/>
      <w:lvlText w:val="%8."/>
      <w:lvlJc w:val="left"/>
      <w:pPr>
        <w:ind w:left="6100" w:hanging="360"/>
      </w:pPr>
    </w:lvl>
    <w:lvl w:ilvl="8" w:tplc="08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49"/>
    <w:rsid w:val="0020376F"/>
    <w:rsid w:val="00222B37"/>
    <w:rsid w:val="005A3AD3"/>
    <w:rsid w:val="005E1EE4"/>
    <w:rsid w:val="00746961"/>
    <w:rsid w:val="00B54B6A"/>
    <w:rsid w:val="00E52A49"/>
    <w:rsid w:val="00F9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;"/>
  <w14:docId w14:val="5E14549A"/>
  <w15:chartTrackingRefBased/>
  <w15:docId w15:val="{539FD934-4752-49DE-8FB0-2DCBADF5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 w:qFormat="1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A3AD3"/>
    <w:rPr>
      <w:rFonts w:eastAsia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rsid w:val="005A3AD3"/>
    <w:pPr>
      <w:tabs>
        <w:tab w:val="left" w:pos="5046"/>
        <w:tab w:val="right" w:pos="9526"/>
      </w:tabs>
    </w:pPr>
    <w:rPr>
      <w:rFonts w:cs="Arial"/>
    </w:rPr>
  </w:style>
  <w:style w:type="paragraph" w:customStyle="1" w:styleId="IVBEAbsender">
    <w:name w:val="IVBE_Absender"/>
    <w:basedOn w:val="IVBETextNormal"/>
    <w:link w:val="IVBEAbsenderZchn"/>
    <w:qFormat/>
    <w:rsid w:val="005A3AD3"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rsid w:val="005A3AD3"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rsid w:val="005A3AD3"/>
    <w:pPr>
      <w:numPr>
        <w:numId w:val="36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rsid w:val="005A3AD3"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rsid w:val="005A3AD3"/>
    <w:pPr>
      <w:widowControl w:val="0"/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rsid w:val="005A3AD3"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rsid w:val="005A3AD3"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sid w:val="005A3AD3"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rsid w:val="005A3AD3"/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sid w:val="005A3AD3"/>
    <w:rPr>
      <w:vertAlign w:val="superscript"/>
    </w:rPr>
  </w:style>
  <w:style w:type="table" w:customStyle="1" w:styleId="IVBEGittertest">
    <w:name w:val="IVBE_Gitter_test"/>
    <w:basedOn w:val="NormaleTabelle"/>
    <w:rsid w:val="005A3AD3"/>
    <w:pPr>
      <w:spacing w:before="100" w:beforeAutospacing="1" w:after="100" w:afterAutospacing="1"/>
      <w:contextualSpacing/>
    </w:p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rsid w:val="005A3AD3"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rsid w:val="005A3AD3"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rsid w:val="005A3AD3"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rsid w:val="005A3AD3"/>
    <w:pPr>
      <w:tabs>
        <w:tab w:val="clear" w:pos="5046"/>
        <w:tab w:val="clear" w:pos="9526"/>
        <w:tab w:val="left" w:pos="0"/>
        <w:tab w:val="left" w:pos="8505"/>
      </w:tabs>
      <w:spacing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rsid w:val="005A3AD3"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rsid w:val="005A3AD3"/>
    <w:pPr>
      <w:tabs>
        <w:tab w:val="clear" w:pos="5046"/>
        <w:tab w:val="left" w:pos="0"/>
        <w:tab w:val="left" w:pos="4990"/>
      </w:tabs>
      <w:spacing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rsid w:val="005A3AD3"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sid w:val="005A3AD3"/>
    <w:rPr>
      <w:b/>
    </w:rPr>
  </w:style>
  <w:style w:type="paragraph" w:customStyle="1" w:styleId="IVBETextklein">
    <w:name w:val="IVBE_Text klein"/>
    <w:basedOn w:val="IVBEAnschrift"/>
    <w:link w:val="IVBETextkleinZchn"/>
    <w:qFormat/>
    <w:rsid w:val="005A3AD3"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rsid w:val="005A3AD3"/>
    <w:pPr>
      <w:numPr>
        <w:numId w:val="40"/>
      </w:numPr>
      <w:tabs>
        <w:tab w:val="clear" w:pos="5046"/>
        <w:tab w:val="left" w:pos="340"/>
        <w:tab w:val="left" w:pos="3969"/>
        <w:tab w:val="left" w:pos="7484"/>
      </w:tabs>
      <w:ind w:left="340" w:hanging="340"/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rsid w:val="005A3AD3"/>
    <w:pPr>
      <w:keepNext/>
      <w:tabs>
        <w:tab w:val="num" w:pos="567"/>
      </w:tabs>
      <w:ind w:left="357" w:hanging="357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rsid w:val="005A3AD3"/>
    <w:pPr>
      <w:keepNext/>
      <w:numPr>
        <w:numId w:val="44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rsid w:val="005A3AD3"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rsid w:val="005A3AD3"/>
    <w:pPr>
      <w:keepNext/>
      <w:numPr>
        <w:ilvl w:val="1"/>
        <w:numId w:val="13"/>
      </w:numPr>
      <w:tabs>
        <w:tab w:val="clear" w:pos="0"/>
        <w:tab w:val="clear" w:pos="5046"/>
        <w:tab w:val="num" w:pos="567"/>
        <w:tab w:val="left" w:pos="4990"/>
      </w:tabs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rsid w:val="005A3AD3"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rsid w:val="005A3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rsid w:val="005A3AD3"/>
    <w:pPr>
      <w:spacing w:before="100" w:beforeAutospacing="1" w:after="100" w:afterAutospacing="1"/>
      <w:contextualSpacing/>
    </w:p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rsid w:val="005A3A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A3AD3"/>
  </w:style>
  <w:style w:type="character" w:customStyle="1" w:styleId="IVBEUntertitelZchn">
    <w:name w:val="IVBE_Untertitel Zchn"/>
    <w:link w:val="IVBEUntertitel"/>
    <w:rsid w:val="005A3AD3"/>
    <w:rPr>
      <w:rFonts w:eastAsia="Times New Roman" w:cs="Arial"/>
      <w:b/>
    </w:rPr>
  </w:style>
  <w:style w:type="character" w:customStyle="1" w:styleId="IVBETitelZchn">
    <w:name w:val="IVBE_Titel Zchn"/>
    <w:link w:val="IVBETitel"/>
    <w:rsid w:val="005A3AD3"/>
    <w:rPr>
      <w:rFonts w:eastAsia="Times New Roman" w:cs="Arial"/>
      <w:b/>
      <w:sz w:val="26"/>
    </w:rPr>
  </w:style>
  <w:style w:type="character" w:customStyle="1" w:styleId="IVBEUntertitel2Zchn">
    <w:name w:val="IVBE_Untertitel 2 Zchn"/>
    <w:link w:val="IVBEUntertitel2"/>
    <w:rsid w:val="005A3AD3"/>
    <w:rPr>
      <w:rFonts w:eastAsia="Times New Roman" w:cs="Arial"/>
      <w:b/>
    </w:rPr>
  </w:style>
  <w:style w:type="character" w:customStyle="1" w:styleId="IVBETextNormalZchn">
    <w:name w:val="IVBE_Text Normal Zchn"/>
    <w:link w:val="IVBETextNormal"/>
    <w:rsid w:val="005A3AD3"/>
    <w:rPr>
      <w:rFonts w:eastAsia="Times New Roman" w:cs="Arial"/>
    </w:rPr>
  </w:style>
  <w:style w:type="character" w:customStyle="1" w:styleId="IVBEAbsenderZchn">
    <w:name w:val="IVBE_Absender Zchn"/>
    <w:link w:val="IVBEAbsender"/>
    <w:rsid w:val="005A3AD3"/>
    <w:rPr>
      <w:rFonts w:eastAsia="Times New Roman" w:cs="Arial"/>
      <w:sz w:val="16"/>
    </w:rPr>
  </w:style>
  <w:style w:type="character" w:customStyle="1" w:styleId="IVBEAnschriftZchn">
    <w:name w:val="IVBE_Anschrift Zchn"/>
    <w:link w:val="IVBEAnschrift"/>
    <w:rsid w:val="005A3AD3"/>
    <w:rPr>
      <w:rFonts w:eastAsia="Times New Roman" w:cs="Arial"/>
    </w:rPr>
  </w:style>
  <w:style w:type="paragraph" w:customStyle="1" w:styleId="IVBEArztbericht">
    <w:name w:val="IVBE_Arztbericht"/>
    <w:basedOn w:val="IVBETextNormal"/>
    <w:next w:val="IVBETextNormal"/>
    <w:link w:val="IVBEArztberichtZchn"/>
    <w:rsid w:val="005A3AD3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7796"/>
        <w:tab w:val="left" w:pos="8363"/>
        <w:tab w:val="left" w:pos="8789"/>
      </w:tabs>
    </w:pPr>
  </w:style>
  <w:style w:type="character" w:customStyle="1" w:styleId="IVBEArztberichtZchn">
    <w:name w:val="IVBE_Arztbericht Zchn"/>
    <w:link w:val="IVBEArztbericht"/>
    <w:rsid w:val="005A3AD3"/>
    <w:rPr>
      <w:rFonts w:eastAsia="Times New Roman" w:cs="Arial"/>
    </w:rPr>
  </w:style>
  <w:style w:type="character" w:customStyle="1" w:styleId="IVBEAufzhlungZchn">
    <w:name w:val="IVBE_Aufzählung Zchn"/>
    <w:link w:val="IVBEAufzhlung"/>
    <w:rsid w:val="005A3AD3"/>
    <w:rPr>
      <w:rFonts w:eastAsia="Times New Roman" w:cs="Arial"/>
    </w:rPr>
  </w:style>
  <w:style w:type="character" w:customStyle="1" w:styleId="IVBEAuswahltextZchn">
    <w:name w:val="IVBE_Auswahltext Zchn"/>
    <w:link w:val="IVBEAuswahltext"/>
    <w:rsid w:val="005A3AD3"/>
    <w:rPr>
      <w:rFonts w:eastAsia="Times New Roman" w:cs="Arial"/>
    </w:rPr>
  </w:style>
  <w:style w:type="character" w:customStyle="1" w:styleId="IVBEBeilagenZchn">
    <w:name w:val="IVBE_Beilagen Zchn"/>
    <w:link w:val="IVBEBeilagen"/>
    <w:rsid w:val="005A3AD3"/>
    <w:rPr>
      <w:rFonts w:eastAsia="Times New Roman" w:cs="Arial"/>
    </w:rPr>
  </w:style>
  <w:style w:type="character" w:customStyle="1" w:styleId="IVBEBetreffZchn">
    <w:name w:val="IVBE_Betreff Zchn"/>
    <w:link w:val="IVBEBetreff"/>
    <w:rsid w:val="005A3AD3"/>
    <w:rPr>
      <w:rFonts w:eastAsia="Times New Roman" w:cs="Arial"/>
      <w:b/>
    </w:rPr>
  </w:style>
  <w:style w:type="character" w:customStyle="1" w:styleId="IVBEDatumZchn">
    <w:name w:val="IVBE_Datum Zchn"/>
    <w:link w:val="IVBEDatum"/>
    <w:rsid w:val="005A3AD3"/>
    <w:rPr>
      <w:rFonts w:eastAsia="Times New Roman" w:cs="Arial"/>
    </w:rPr>
  </w:style>
  <w:style w:type="character" w:customStyle="1" w:styleId="IVBEKopfFolgeseiteHochZchn">
    <w:name w:val="IVBE_Kopf Folgeseite_Hoch Zchn"/>
    <w:link w:val="IVBEKopfFolgeseiteHoch"/>
    <w:rsid w:val="005A3AD3"/>
    <w:rPr>
      <w:rFonts w:eastAsia="Times New Roman" w:cs="Arial"/>
      <w:sz w:val="16"/>
    </w:rPr>
  </w:style>
  <w:style w:type="paragraph" w:customStyle="1" w:styleId="OSIVFussPosLinks">
    <w:name w:val="OSIV_Fuss_Pos_Links"/>
    <w:basedOn w:val="Standard"/>
    <w:qFormat/>
    <w:rsid w:val="005A3AD3"/>
    <w:pPr>
      <w:framePr w:w="4536" w:wrap="around" w:vAnchor="page" w:hAnchor="page" w:x="1645" w:y="16104" w:anchorLock="1"/>
      <w:tabs>
        <w:tab w:val="right" w:pos="4876"/>
        <w:tab w:val="right" w:pos="9526"/>
      </w:tabs>
      <w:spacing w:line="210" w:lineRule="exact"/>
    </w:pPr>
    <w:rPr>
      <w:rFonts w:cs="Arial"/>
      <w:sz w:val="16"/>
    </w:rPr>
  </w:style>
  <w:style w:type="paragraph" w:customStyle="1" w:styleId="OSIVFussPosRechts">
    <w:name w:val="OSIV_Fuss_Pos_Rechts"/>
    <w:basedOn w:val="OSIVFussPosLinks"/>
    <w:qFormat/>
    <w:rsid w:val="005A3AD3"/>
    <w:pPr>
      <w:framePr w:wrap="around" w:x="6692"/>
    </w:pPr>
  </w:style>
  <w:style w:type="paragraph" w:customStyle="1" w:styleId="OSIVFussPosMitte">
    <w:name w:val="OSIV_Fuss_Pos_Mitte"/>
    <w:basedOn w:val="IVBETextNormal"/>
    <w:rsid w:val="005A3AD3"/>
    <w:pPr>
      <w:framePr w:w="9526" w:wrap="around" w:vAnchor="page" w:hAnchor="page" w:x="1645" w:y="16104" w:anchorLock="1"/>
      <w:spacing w:line="210" w:lineRule="exact"/>
      <w:jc w:val="center"/>
    </w:pPr>
    <w:rPr>
      <w:rFonts w:cs="Times New Roman"/>
      <w:sz w:val="16"/>
    </w:rPr>
  </w:style>
  <w:style w:type="paragraph" w:customStyle="1" w:styleId="RahmenOCR-Code">
    <w:name w:val="Rahmen OCR-Code"/>
    <w:rsid w:val="005A3AD3"/>
    <w:pPr>
      <w:framePr w:w="3402" w:h="340" w:hSpace="142" w:vSpace="142" w:wrap="notBeside" w:vAnchor="page" w:hAnchor="margin" w:y="568" w:anchorLock="1"/>
    </w:pPr>
    <w:rPr>
      <w:rFonts w:ascii="OCR_B" w:eastAsia="Times New Roman" w:hAnsi="OCR_B"/>
      <w:noProof/>
      <w:sz w:val="22"/>
      <w:lang w:val="de-DE" w:eastAsia="de-DE"/>
    </w:rPr>
  </w:style>
  <w:style w:type="paragraph" w:customStyle="1" w:styleId="IV-StelleTitel">
    <w:name w:val="IV-Stelle Titel"/>
    <w:basedOn w:val="Standard"/>
    <w:rsid w:val="005A3AD3"/>
    <w:rPr>
      <w:b/>
      <w:i/>
      <w:spacing w:val="8"/>
      <w:sz w:val="26"/>
    </w:rPr>
  </w:style>
  <w:style w:type="paragraph" w:customStyle="1" w:styleId="OSIVDAbsatz">
    <w:name w:val="OSIV (D) Absatz"/>
    <w:rsid w:val="005A3AD3"/>
    <w:pPr>
      <w:keepLines/>
      <w:suppressAutoHyphens/>
      <w:spacing w:before="60" w:after="60"/>
      <w:jc w:val="both"/>
    </w:pPr>
    <w:rPr>
      <w:rFonts w:eastAsia="Times New Roman"/>
      <w:lang w:val="de-DE" w:eastAsia="de-DE"/>
    </w:rPr>
  </w:style>
  <w:style w:type="table" w:customStyle="1" w:styleId="Tabellenraster2">
    <w:name w:val="Tabellenraster2"/>
    <w:basedOn w:val="NormaleTabelle"/>
    <w:next w:val="Tabellenraster"/>
    <w:locked/>
    <w:rsid w:val="005A3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link w:val="IVBEFussnote"/>
    <w:rsid w:val="005A3AD3"/>
    <w:rPr>
      <w:rFonts w:eastAsia="Times New Roman" w:cs="Arial"/>
    </w:rPr>
  </w:style>
  <w:style w:type="character" w:customStyle="1" w:styleId="IVBEFussnotenzeichenZchn">
    <w:name w:val="IVBE_Fussnotenzeichen Zchn"/>
    <w:link w:val="IVBEFussnotenzeichen"/>
    <w:rsid w:val="005A3AD3"/>
    <w:rPr>
      <w:rFonts w:eastAsia="Times New Roman" w:cs="Arial"/>
      <w:vertAlign w:val="superscript"/>
    </w:rPr>
  </w:style>
  <w:style w:type="character" w:customStyle="1" w:styleId="IVBEGrussformelZchn">
    <w:name w:val="IVBE_Grussformel Zchn"/>
    <w:link w:val="IVBEGrussformel"/>
    <w:rsid w:val="005A3AD3"/>
    <w:rPr>
      <w:rFonts w:eastAsia="Times New Roman" w:cs="Arial"/>
    </w:rPr>
  </w:style>
  <w:style w:type="character" w:customStyle="1" w:styleId="IVBEHaupttitelZchn">
    <w:name w:val="IVBE_Haupttitel Zchn"/>
    <w:link w:val="IVBEHaupttitel"/>
    <w:rsid w:val="005A3AD3"/>
    <w:rPr>
      <w:rFonts w:eastAsia="Times New Roman" w:cs="Arial"/>
      <w:b/>
      <w:sz w:val="36"/>
    </w:rPr>
  </w:style>
  <w:style w:type="character" w:customStyle="1" w:styleId="IVBEInhaltZchn">
    <w:name w:val="IVBE_Inhalt Zchn"/>
    <w:link w:val="IVBEInhalt"/>
    <w:rsid w:val="005A3AD3"/>
    <w:rPr>
      <w:rFonts w:eastAsia="Times New Roman" w:cs="ArialMT"/>
      <w:szCs w:val="10"/>
    </w:rPr>
  </w:style>
  <w:style w:type="character" w:customStyle="1" w:styleId="IVBEKopfFolgeseiteQuerZchn">
    <w:name w:val="IVBE_Kopf Folgeseite_Quer Zchn"/>
    <w:link w:val="IVBEKopfFolgeseiteQuer"/>
    <w:rsid w:val="005A3AD3"/>
    <w:rPr>
      <w:rFonts w:eastAsia="Times New Roman" w:cs="Arial"/>
      <w:sz w:val="16"/>
    </w:rPr>
  </w:style>
  <w:style w:type="character" w:customStyle="1" w:styleId="IVBEKopfSeite1HochZchn">
    <w:name w:val="IVBE_Kopf Seite1_Hoch Zchn"/>
    <w:link w:val="IVBEKopfSeite1Hoch"/>
    <w:rsid w:val="005A3AD3"/>
    <w:rPr>
      <w:rFonts w:eastAsia="Times New Roman" w:cs="Arial"/>
      <w:sz w:val="16"/>
    </w:rPr>
  </w:style>
  <w:style w:type="character" w:customStyle="1" w:styleId="IVBEKopfSeite1QuerZchn">
    <w:name w:val="IVBE_Kopf Seite1_Quer Zchn"/>
    <w:link w:val="IVBEKopfSeite1Quer"/>
    <w:rsid w:val="005A3AD3"/>
    <w:rPr>
      <w:rFonts w:eastAsia="Times New Roman" w:cs="Arial"/>
      <w:sz w:val="16"/>
    </w:rPr>
  </w:style>
  <w:style w:type="character" w:customStyle="1" w:styleId="IVBESendeartZchn">
    <w:name w:val="IVBE_Sendeart Zchn"/>
    <w:link w:val="IVBESendeart"/>
    <w:rsid w:val="005A3AD3"/>
    <w:rPr>
      <w:rFonts w:eastAsia="Times New Roman" w:cs="Arial"/>
      <w:b/>
    </w:rPr>
  </w:style>
  <w:style w:type="character" w:customStyle="1" w:styleId="IVBETextkleinZchn">
    <w:name w:val="IVBE_Text klein Zchn"/>
    <w:link w:val="IVBETextklein"/>
    <w:rsid w:val="005A3AD3"/>
    <w:rPr>
      <w:rFonts w:eastAsia="Times New Roman" w:cs="Arial"/>
      <w:sz w:val="16"/>
    </w:rPr>
  </w:style>
  <w:style w:type="character" w:customStyle="1" w:styleId="IVBETextnormalNumZchn">
    <w:name w:val="IVBE_Text normal_Num Zchn"/>
    <w:link w:val="IVBETextnormalNum"/>
    <w:rsid w:val="005A3AD3"/>
    <w:rPr>
      <w:rFonts w:eastAsia="Times New Roman" w:cs="Arial"/>
    </w:rPr>
  </w:style>
  <w:style w:type="character" w:customStyle="1" w:styleId="IVBETextnormalNumFettZchn">
    <w:name w:val="IVBE_Text normal_NumFett Zchn"/>
    <w:link w:val="IVBETextnormalNumFett"/>
    <w:rsid w:val="005A3AD3"/>
    <w:rPr>
      <w:rFonts w:eastAsia="Times New Roman" w:cs="Arial"/>
      <w:b/>
    </w:rPr>
  </w:style>
  <w:style w:type="character" w:customStyle="1" w:styleId="IVBEbertitelZchn">
    <w:name w:val="IVBE_Übertitel Zchn"/>
    <w:link w:val="IVBEbertitel"/>
    <w:rsid w:val="005A3AD3"/>
    <w:rPr>
      <w:rFonts w:eastAsia="Times New Roman" w:cs="Arial"/>
      <w:sz w:val="36"/>
    </w:rPr>
  </w:style>
  <w:style w:type="paragraph" w:customStyle="1" w:styleId="OSIVVisum">
    <w:name w:val="OSIV_Visum"/>
    <w:basedOn w:val="IVBETextNormal"/>
    <w:qFormat/>
    <w:rsid w:val="005A3AD3"/>
    <w:pPr>
      <w:keepNext/>
      <w:keepLines/>
      <w:spacing w:after="60"/>
    </w:pPr>
    <w:rPr>
      <w:rFonts w:cs="Times New Roman"/>
    </w:rPr>
  </w:style>
  <w:style w:type="paragraph" w:customStyle="1" w:styleId="IVBETextnormalBem">
    <w:name w:val="IVBE_Text normal_Bem"/>
    <w:basedOn w:val="IVBETextNormal"/>
    <w:link w:val="IVBETextnormalBemZchn"/>
    <w:qFormat/>
    <w:rsid w:val="005A3AD3"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link w:val="IVBETextnormalBem"/>
    <w:rsid w:val="005A3AD3"/>
    <w:rPr>
      <w:rFonts w:eastAsia="Times New Roman" w:cs="Arial"/>
    </w:rPr>
  </w:style>
  <w:style w:type="paragraph" w:customStyle="1" w:styleId="IVBETextNormalFett">
    <w:name w:val="IVBE_Text Normal + Fett"/>
    <w:basedOn w:val="IVBETextNormal"/>
    <w:rsid w:val="005A3AD3"/>
    <w:pPr>
      <w:keepNext/>
    </w:pPr>
    <w:rPr>
      <w:rFonts w:eastAsia="Calibri" w:cs="Times New Roman"/>
      <w:b/>
      <w:bCs/>
    </w:rPr>
  </w:style>
  <w:style w:type="paragraph" w:customStyle="1" w:styleId="abstandnachtabelle">
    <w:name w:val="_abstand_nach_tabelle"/>
    <w:basedOn w:val="Standard"/>
    <w:rsid w:val="005A3AD3"/>
    <w:pPr>
      <w:spacing w:line="47" w:lineRule="exact"/>
    </w:pPr>
    <w:rPr>
      <w:b/>
      <w:sz w:val="17"/>
      <w:szCs w:val="17"/>
    </w:rPr>
  </w:style>
  <w:style w:type="table" w:customStyle="1" w:styleId="Tabellenraster1">
    <w:name w:val="Tabellenraster1"/>
    <w:basedOn w:val="NormaleTabelle"/>
    <w:locked/>
    <w:rsid w:val="005A3A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locked/>
    <w:rsid w:val="005A3A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A3AD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be.local\Daten\IVBE-Daten\Kommunikation\05_Kommunikationsmassnahmen\OSIV_Formulare\Arztformulare\Formulare%20f&#252;r%20Website\Franz&#246;sische%20Arztformulare\Questions%20compl&#233;mentaires%20concernant%20la%20r&#233;adaptation%20professionnell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60D94-749B-4D25-8BA0-9AD6E29E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Questions complémentaires concernant la réadaptation professionnelle.dotx</Template>
  <TotalTime>0</TotalTime>
  <Pages>1</Pages>
  <Words>143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Rudin Daniela</dc:creator>
  <cp:keywords/>
  <cp:lastModifiedBy>Zobrist Matthias</cp:lastModifiedBy>
  <cp:revision>2</cp:revision>
  <cp:lastPrinted>2013-01-08T09:34:00Z</cp:lastPrinted>
  <dcterms:created xsi:type="dcterms:W3CDTF">2023-05-08T13:58:00Z</dcterms:created>
  <dcterms:modified xsi:type="dcterms:W3CDTF">2023-05-08T13:58:00Z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