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17" w:rsidRDefault="00C81BFB" w:rsidP="00C81BFB">
      <w:pPr>
        <w:pStyle w:val="IVBETitel"/>
        <w:numPr>
          <w:ilvl w:val="0"/>
          <w:numId w:val="0"/>
        </w:numPr>
      </w:pPr>
      <w:r>
        <w:t>Fragen zum Geburtsgebrechen Ziffer 404 GgV (frühkindliches psychoorganisches Syndrom)</w:t>
      </w:r>
    </w:p>
    <w:p w:rsidR="00C81BFB" w:rsidRDefault="00C81BFB">
      <w:pPr>
        <w:pStyle w:val="IVBETextNormalFett"/>
      </w:pPr>
    </w:p>
    <w:p w:rsidR="000F7117" w:rsidRDefault="00C81BFB">
      <w:pPr>
        <w:pStyle w:val="IVBETextNormalFett"/>
      </w:pPr>
      <w:r>
        <w:t>Bitte legen Sie Kopien sämtlicher Testergebnisse und Protokolle (bspw. HAWIK IV, Rey-Figur und Mottier-Test) sowie weitere relevante Berichte bei.</w:t>
      </w:r>
      <w:r>
        <w:br/>
      </w:r>
    </w:p>
    <w:p w:rsidR="000F7117" w:rsidRDefault="00C81BFB" w:rsidP="00C81BFB">
      <w:pPr>
        <w:pStyle w:val="IVBETextnormalNum"/>
      </w:pPr>
      <w:r w:rsidRPr="00C81BFB">
        <w:t xml:space="preserve">Wenn Sie nicht alle Befunde selber erhoben haben, durch wen und wann wurden welche Befunde erhoben? 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bookmarkEnd w:id="1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C81BFB" w:rsidRPr="00C81BFB" w:rsidRDefault="00C81BFB" w:rsidP="00C81BFB">
      <w:pPr>
        <w:pStyle w:val="IVBETextnormalNum"/>
        <w:numPr>
          <w:ilvl w:val="0"/>
          <w:numId w:val="0"/>
        </w:numPr>
        <w:ind w:left="340"/>
      </w:pPr>
    </w:p>
    <w:p w:rsidR="000F7117" w:rsidRPr="00C81BFB" w:rsidRDefault="00C81BFB" w:rsidP="00C81BFB">
      <w:pPr>
        <w:pStyle w:val="IVBETextnormalNum"/>
      </w:pPr>
      <w:r w:rsidRPr="00C81BFB">
        <w:t>Wie äussern sich die Störungen:</w:t>
      </w:r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des Verhaltens?</w:t>
      </w:r>
      <w:r>
        <w:br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des Antriebes?</w:t>
      </w:r>
      <w:r>
        <w:br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des Erfassens?</w:t>
      </w:r>
      <w:r>
        <w:br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der Konzentrationsfähigkeit?</w:t>
      </w:r>
      <w:r>
        <w:br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der Merkfähigkeit?</w:t>
      </w:r>
      <w:r>
        <w:br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br/>
      </w:r>
    </w:p>
    <w:p w:rsidR="000F7117" w:rsidRPr="00C81BFB" w:rsidRDefault="00C81BFB" w:rsidP="00C81BFB">
      <w:pPr>
        <w:pStyle w:val="IVBETextnormalNum"/>
      </w:pPr>
      <w:r w:rsidRPr="00C81BFB">
        <w:t>Wie hoch ist der IQ? Testmethode?</w:t>
      </w:r>
      <w:r>
        <w:br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br/>
      </w:r>
    </w:p>
    <w:p w:rsidR="000F7117" w:rsidRPr="00C81BFB" w:rsidRDefault="00C81BFB" w:rsidP="00C81BFB">
      <w:pPr>
        <w:pStyle w:val="IVBETextnormalNum"/>
      </w:pPr>
      <w:r w:rsidRPr="00C81BFB">
        <w:t>Welche anderen Tests wurden durchgeführt?</w:t>
      </w:r>
      <w:r>
        <w:br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0F7117" w:rsidRDefault="000F7117"/>
    <w:p w:rsidR="000F7117" w:rsidRPr="00C81BFB" w:rsidRDefault="00C81BFB" w:rsidP="00C81BFB">
      <w:pPr>
        <w:pStyle w:val="IVBETextnormalNum"/>
      </w:pPr>
      <w:r w:rsidRPr="00C81BFB">
        <w:t xml:space="preserve">Wann und durch wen wurde die Diagnose eines frühkindlichen POS gestellt? </w:t>
      </w:r>
      <w:r>
        <w:br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br/>
      </w:r>
    </w:p>
    <w:p w:rsidR="000F7117" w:rsidRPr="00C81BFB" w:rsidRDefault="00C81BFB" w:rsidP="00C81BFB">
      <w:pPr>
        <w:pStyle w:val="IVBETextnormalNum"/>
      </w:pPr>
      <w:r w:rsidRPr="00C81BFB">
        <w:t>Wann und durch wen wurde eine spezifische Behandlung durchgeführt?</w:t>
      </w:r>
      <w:r>
        <w:br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br/>
      </w:r>
    </w:p>
    <w:p w:rsidR="000F7117" w:rsidRPr="00C81BFB" w:rsidRDefault="00C81BFB" w:rsidP="00C81BFB">
      <w:pPr>
        <w:pStyle w:val="IVBETextnormalNum"/>
      </w:pPr>
      <w:r w:rsidRPr="00C81BFB">
        <w:t>Werden aktuell medizinische Therapien (Psycho- oder Ergotherapie) durchgeführt oder sind solche in Zukunft geplant?</w:t>
      </w:r>
      <w:r>
        <w:br/>
      </w:r>
    </w:p>
    <w:p w:rsidR="000F7117" w:rsidRDefault="00C81BFB">
      <w:pPr>
        <w:pStyle w:val="IVBETextNormal"/>
        <w:tabs>
          <w:tab w:val="left" w:pos="1134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477D3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7477D3">
        <w:fldChar w:fldCharType="separate"/>
      </w:r>
      <w:r>
        <w:fldChar w:fldCharType="end"/>
      </w:r>
      <w:r>
        <w:t xml:space="preserve"> nein</w:t>
      </w:r>
      <w:r>
        <w:br/>
      </w:r>
      <w:r>
        <w:br/>
        <w:t>Wenn ja, welche Therapien?</w:t>
      </w:r>
      <w:r>
        <w:br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br/>
      </w:r>
    </w:p>
    <w:p w:rsidR="000F7117" w:rsidRDefault="00C81BFB">
      <w:pPr>
        <w:pStyle w:val="IVBETextNormal"/>
      </w:pPr>
      <w:r>
        <w:t>Bitte äussern Sie sich je Therapieform zu folgenden Fragestellung.</w:t>
      </w:r>
      <w:r>
        <w:br/>
      </w:r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Seit wann wird die Therapie durchgeführt?</w:t>
      </w:r>
      <w:r>
        <w:br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Bisher erreichte Ziele der Therapie?</w:t>
      </w:r>
      <w:r>
        <w:br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Bisheriger Therapieumfang (Regelmässigkeit und Intensität)?</w:t>
      </w:r>
      <w:r>
        <w:br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lastRenderedPageBreak/>
        <w:t>Welche Ziele sollen mit der weiteren Therapie angestrebt werden?</w:t>
      </w:r>
      <w:r>
        <w:br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In welchem Umfang (Regelmässigkeit und Intensität) soll diese Therapie zukünftig durchgeführt werden?</w:t>
      </w:r>
      <w:r>
        <w:br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0F7117" w:rsidRDefault="00C81BFB" w:rsidP="009C730A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>Voraussichtliche Dauer dieser Therapie?</w:t>
      </w:r>
      <w:r>
        <w:br/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>
        <w:br/>
      </w:r>
    </w:p>
    <w:p w:rsidR="000F7117" w:rsidRPr="00C81BFB" w:rsidRDefault="00C81BFB" w:rsidP="00C81BFB">
      <w:pPr>
        <w:pStyle w:val="IVBETextnormalNum"/>
      </w:pPr>
      <w:r w:rsidRPr="00C81BFB">
        <w:t>Weitere Bemerkungen?</w:t>
      </w:r>
      <w:r>
        <w:br/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0F7117" w:rsidTr="00D420BA">
        <w:trPr>
          <w:trHeight w:val="1134"/>
        </w:trPr>
        <w:tc>
          <w:tcPr>
            <w:tcW w:w="9526" w:type="dxa"/>
            <w:shd w:val="clear" w:color="auto" w:fill="auto"/>
            <w:vAlign w:val="center"/>
          </w:tcPr>
          <w:p w:rsidR="000F7117" w:rsidRDefault="000F7117">
            <w:pPr>
              <w:pStyle w:val="IVBETextNormal"/>
            </w:pPr>
          </w:p>
        </w:tc>
      </w:tr>
    </w:tbl>
    <w:p w:rsidR="000F7117" w:rsidRDefault="000F7117">
      <w:pPr>
        <w:pStyle w:val="abstandnachtabelle"/>
      </w:pPr>
    </w:p>
    <w:p w:rsidR="000F7117" w:rsidRDefault="000F7117">
      <w:pPr>
        <w:pStyle w:val="abstandnachtabelle"/>
      </w:pPr>
    </w:p>
    <w:p w:rsidR="000F7117" w:rsidRDefault="000F7117">
      <w:pPr>
        <w:pStyle w:val="IVBETextNormal"/>
      </w:pPr>
    </w:p>
    <w:sectPr w:rsidR="000F71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270" w:rsidRDefault="004B2270">
      <w:r>
        <w:separator/>
      </w:r>
    </w:p>
  </w:endnote>
  <w:endnote w:type="continuationSeparator" w:id="0">
    <w:p w:rsidR="004B2270" w:rsidRDefault="004B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D3" w:rsidRDefault="007477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D3" w:rsidRDefault="007477D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7" w:rsidRDefault="00C81BFB">
    <w:pPr>
      <w:pStyle w:val="IVBEKopfSeite1Hoch"/>
    </w:pPr>
    <w:r>
      <w:tab/>
    </w:r>
    <w:bookmarkStart w:id="19" w:name="Fusszeile"/>
    <w:r>
      <w:t>IV-Stelle Kanton Bern, Scheibenstrasse 70, 3001 Bern</w:t>
    </w:r>
    <w:r>
      <w:tab/>
      <w:t>Office AI Canton de Berne, Scheibenstrasse 70, 3001 Berne</w:t>
    </w:r>
  </w:p>
  <w:p w:rsidR="000F7117" w:rsidRDefault="00C81BFB">
    <w:pPr>
      <w:pStyle w:val="IVBEKopfSeite1Hoch"/>
    </w:pPr>
    <w:r>
      <w:rPr>
        <w:rStyle w:val="IVBEDokuCode"/>
      </w:rPr>
      <w:t>1.13MJ</w:t>
    </w:r>
    <w:r>
      <w:tab/>
      <w:t>T 058 219 71 11, www.ivbe.ch</w:t>
    </w:r>
    <w:r>
      <w:tab/>
      <w:t>T 058 219 71 11, www.aibe.ch</w:t>
    </w:r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270" w:rsidRDefault="004B2270">
      <w:r>
        <w:separator/>
      </w:r>
    </w:p>
  </w:footnote>
  <w:footnote w:type="continuationSeparator" w:id="0">
    <w:p w:rsidR="004B2270" w:rsidRDefault="004B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D3" w:rsidRDefault="007477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D3" w:rsidRDefault="007477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7" w:rsidRDefault="00841CD2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BA"/>
    <w:rsid w:val="000F7117"/>
    <w:rsid w:val="0047487D"/>
    <w:rsid w:val="004B2270"/>
    <w:rsid w:val="007477D3"/>
    <w:rsid w:val="00841CD2"/>
    <w:rsid w:val="009C730A"/>
    <w:rsid w:val="00B52F2E"/>
    <w:rsid w:val="00C81BFB"/>
    <w:rsid w:val="00D4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2B6D8542"/>
  <w15:chartTrackingRefBased/>
  <w15:docId w15:val="{E829B9C6-D953-4CA2-831B-76AF2F59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rFonts w:cs="Times New Roman"/>
      <w:b/>
      <w:bCs/>
      <w:lang w:eastAsia="en-US"/>
    </w:rPr>
  </w:style>
  <w:style w:type="paragraph" w:customStyle="1" w:styleId="abstandnachtabelle">
    <w:name w:val="_abstand_nach_tabelle"/>
    <w:basedOn w:val="Standard"/>
    <w:pPr>
      <w:spacing w:line="47" w:lineRule="exact"/>
    </w:pPr>
    <w:rPr>
      <w:b/>
      <w:sz w:val="17"/>
      <w:szCs w:val="17"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  <w:style w:type="character" w:styleId="Platzhaltertext">
    <w:name w:val="Placeholder Text"/>
    <w:uiPriority w:val="99"/>
    <w:semiHidden/>
    <w:rsid w:val="00C81B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1B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81BFB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m%20Geburtsgebrechen%20Ziffer%20404%20Gg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F6094-2BB5-4DA8-9A13-80B9DD5A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zum Geburtsgebrechen Ziffer 404 GgV.dotx</Template>
  <TotalTime>0</TotalTime>
  <Pages>2</Pages>
  <Words>229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2023-05-08T07:18:00Z</dcterms:created>
  <dcterms:modified xsi:type="dcterms:W3CDTF">2023-05-08T07:18:00Z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