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18" w:rsidRDefault="00E85638" w:rsidP="00E85638">
      <w:pPr>
        <w:pStyle w:val="IVBETitel"/>
        <w:numPr>
          <w:ilvl w:val="0"/>
          <w:numId w:val="0"/>
        </w:numPr>
      </w:pPr>
      <w:r>
        <w:br/>
        <w:t>Fragen zu Massnahmen der beruflichen Eingliederung</w:t>
      </w:r>
      <w:r>
        <w:br/>
      </w:r>
    </w:p>
    <w:p w:rsidR="007A1B18" w:rsidRPr="00E85638" w:rsidRDefault="00E85638" w:rsidP="00E85638">
      <w:pPr>
        <w:pStyle w:val="IVBETextnormalNum"/>
        <w:numPr>
          <w:ilvl w:val="0"/>
          <w:numId w:val="46"/>
        </w:numPr>
        <w:spacing w:after="170" w:line="280" w:lineRule="atLeast"/>
        <w:ind w:left="357" w:hanging="357"/>
      </w:pPr>
      <w:r w:rsidRPr="00E85638">
        <w:t>Beschreiben Sie die körperlichen, geistigen und/oder psychischen Ausfälle und Defizite Ihrer Patientin / Ihres Patienten.</w:t>
      </w:r>
      <w:r>
        <w:br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bookmarkEnd w:id="1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br/>
      </w:r>
    </w:p>
    <w:p w:rsidR="007A1B18" w:rsidRPr="00E85638" w:rsidRDefault="00E85638" w:rsidP="00E85638">
      <w:pPr>
        <w:pStyle w:val="IVBETextnormalNum"/>
        <w:numPr>
          <w:ilvl w:val="0"/>
          <w:numId w:val="46"/>
        </w:numPr>
        <w:spacing w:after="170" w:line="280" w:lineRule="atLeast"/>
        <w:ind w:left="357" w:hanging="357"/>
      </w:pPr>
      <w:r w:rsidRPr="00E85638">
        <w:t>Ist der Zustand therapeutisch verbesserungsfähig? Allfälliger Behandlungsplan?</w:t>
      </w:r>
      <w:r>
        <w:br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Pr="00E85638">
        <w:br/>
      </w:r>
    </w:p>
    <w:p w:rsidR="007A1B18" w:rsidRPr="00E85638" w:rsidRDefault="00E85638" w:rsidP="00E85638">
      <w:pPr>
        <w:pStyle w:val="IVBETextnormalNum"/>
        <w:numPr>
          <w:ilvl w:val="0"/>
          <w:numId w:val="46"/>
        </w:numPr>
        <w:spacing w:after="170" w:line="280" w:lineRule="atLeast"/>
        <w:ind w:left="357" w:hanging="357"/>
      </w:pPr>
      <w:r w:rsidRPr="00E85638">
        <w:t>Liegt ein Ihnen bekanntes Suchtverhalten vor? Wenn ja, welches und seit wann? In welchem Ausmass beeinträchtigt das Suchtverhalten die Ausbildungs- und Arbeitsfähigkeit Ihrer Patientin / Ihres Patienten? Bestehen Berichte von suchttherapeutischen Institutionen? Wenn ja, lassen Sie uns diese in Kopie zukommen.</w:t>
      </w:r>
      <w:r>
        <w:br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br/>
      </w:r>
    </w:p>
    <w:p w:rsidR="007A1B18" w:rsidRPr="00E85638" w:rsidRDefault="00E85638" w:rsidP="00E85638">
      <w:pPr>
        <w:pStyle w:val="IVBETextnormalNum"/>
        <w:numPr>
          <w:ilvl w:val="0"/>
          <w:numId w:val="46"/>
        </w:numPr>
        <w:spacing w:after="170" w:line="280" w:lineRule="atLeast"/>
        <w:ind w:left="357" w:hanging="357"/>
      </w:pPr>
      <w:r w:rsidRPr="00E85638">
        <w:t>Inwiefern ist Ihre Patientin / Ihr Patient bei der Berufswahl eingeschränkt?</w:t>
      </w:r>
      <w:r>
        <w:br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br/>
      </w:r>
    </w:p>
    <w:p w:rsidR="007A1B18" w:rsidRPr="00E85638" w:rsidRDefault="00E85638" w:rsidP="00E85638">
      <w:pPr>
        <w:pStyle w:val="IVBETextnormalNum"/>
        <w:numPr>
          <w:ilvl w:val="0"/>
          <w:numId w:val="46"/>
        </w:numPr>
        <w:spacing w:after="170" w:line="280" w:lineRule="atLeast"/>
        <w:ind w:left="357" w:hanging="357"/>
      </w:pPr>
      <w:r w:rsidRPr="00E85638">
        <w:t>Inwiefern ist dabei die Hilfestellung der Invalidenversicherung erforderlich?</w:t>
      </w:r>
      <w:r>
        <w:br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Pr="00E85638">
        <w:br/>
      </w:r>
    </w:p>
    <w:p w:rsidR="007A1B18" w:rsidRPr="00E85638" w:rsidRDefault="00E85638" w:rsidP="00E85638">
      <w:pPr>
        <w:pStyle w:val="IVBETextnormalNum"/>
        <w:numPr>
          <w:ilvl w:val="0"/>
          <w:numId w:val="46"/>
        </w:numPr>
        <w:spacing w:after="170" w:line="280" w:lineRule="atLeast"/>
        <w:ind w:left="357" w:hanging="357"/>
      </w:pPr>
      <w:r w:rsidRPr="00E85638">
        <w:t>Äussern Sie sich zur körperlichen, geistigen oder intellektuellen Zumutbarkeit hinsichtlich zukünftiger schulischen oder beruflichen Tätigkeiten Ihrer Patientin / Ihres Patienten.</w:t>
      </w:r>
      <w:r>
        <w:br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7A1B18" w:rsidRDefault="007A1B18">
      <w:pPr>
        <w:pStyle w:val="abstandnachtabelle"/>
      </w:pPr>
    </w:p>
    <w:p w:rsidR="007A1B18" w:rsidRDefault="007A1B18">
      <w:pPr>
        <w:pStyle w:val="abstandnachtabelle"/>
      </w:pPr>
    </w:p>
    <w:p w:rsidR="007A1B18" w:rsidRDefault="007A1B18">
      <w:pPr>
        <w:pStyle w:val="IVBETextNormal"/>
      </w:pPr>
    </w:p>
    <w:sectPr w:rsidR="007A1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20B" w:rsidRDefault="0022520B">
      <w:r>
        <w:separator/>
      </w:r>
    </w:p>
  </w:endnote>
  <w:endnote w:type="continuationSeparator" w:id="0">
    <w:p w:rsidR="0022520B" w:rsidRDefault="0022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396" w:rsidRDefault="005D43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18" w:rsidRDefault="00E85638">
    <w:pPr>
      <w:pStyle w:val="IVBEKopfFolgeseiteHoch"/>
    </w:pPr>
    <w:r>
      <w:tab/>
      <w:t xml:space="preserve">iv|ai be | </w:t>
    </w:r>
    <w:r w:rsidR="005D4396">
      <w:fldChar w:fldCharType="begin"/>
    </w:r>
    <w:r w:rsidR="005D4396">
      <w:instrText xml:space="preserve"> FILENAME   \* MERGEFORMAT </w:instrText>
    </w:r>
    <w:r w:rsidR="005D4396">
      <w:fldChar w:fldCharType="separate"/>
    </w:r>
    <w:r w:rsidR="00692868">
      <w:rPr>
        <w:noProof/>
      </w:rPr>
      <w:t>Dokument67</w:t>
    </w:r>
    <w:r w:rsidR="005D4396"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692868">
      <w:rPr>
        <w:noProof/>
      </w:rPr>
      <w:t>07.10.2015</w:t>
    </w:r>
    <w:r>
      <w:fldChar w:fldCharType="end"/>
    </w:r>
    <w:r>
      <w:t xml:space="preserve"> |  </w:t>
    </w:r>
    <w:bookmarkStart w:id="7" w:name="autor"/>
    <w:bookmarkEnd w:id="7"/>
    <w:r>
      <w:t>Christian Walczak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5D4396">
      <w:fldChar w:fldCharType="begin"/>
    </w:r>
    <w:r w:rsidR="005D4396">
      <w:instrText xml:space="preserve"> NUMPAGES </w:instrText>
    </w:r>
    <w:r w:rsidR="005D4396">
      <w:fldChar w:fldCharType="separate"/>
    </w:r>
    <w:r w:rsidR="00692868">
      <w:rPr>
        <w:noProof/>
      </w:rPr>
      <w:t>1</w:t>
    </w:r>
    <w:r w:rsidR="005D439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18" w:rsidRDefault="00E85638">
    <w:pPr>
      <w:pStyle w:val="IVBEKopfSeite1Hoch"/>
    </w:pPr>
    <w:r>
      <w:tab/>
    </w:r>
    <w:bookmarkStart w:id="8" w:name="Fusszeile"/>
    <w:r>
      <w:t>IV-Stelle Kanton Bern, Scheibenstrasse 70, 3001 Bern</w:t>
    </w:r>
    <w:r>
      <w:tab/>
      <w:t>Office AI Canton de Berne, Scheibenstrasse 70, 3001 Berne</w:t>
    </w:r>
  </w:p>
  <w:p w:rsidR="007A1B18" w:rsidRDefault="00E85638">
    <w:pPr>
      <w:pStyle w:val="IVBEKopfSeite1Hoch"/>
    </w:pPr>
    <w:r>
      <w:rPr>
        <w:rStyle w:val="IVBEDokuCode"/>
      </w:rPr>
      <w:t>1.19MJ</w:t>
    </w:r>
    <w:r>
      <w:tab/>
      <w:t>T 058 219 71 11, www.ivbe.ch</w:t>
    </w:r>
    <w:r>
      <w:tab/>
      <w:t>T 058 219 71 11, www.aibe.ch</w:t>
    </w:r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20B" w:rsidRDefault="0022520B">
      <w:r>
        <w:separator/>
      </w:r>
    </w:p>
  </w:footnote>
  <w:footnote w:type="continuationSeparator" w:id="0">
    <w:p w:rsidR="0022520B" w:rsidRDefault="00225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396" w:rsidRDefault="005D43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396" w:rsidRDefault="005D439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18" w:rsidRDefault="00261B51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B7A60B70"/>
    <w:lvl w:ilvl="0" w:tplc="4956C40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68"/>
    <w:rsid w:val="0022520B"/>
    <w:rsid w:val="00261B51"/>
    <w:rsid w:val="00491A3C"/>
    <w:rsid w:val="005D4396"/>
    <w:rsid w:val="00692868"/>
    <w:rsid w:val="007A1B18"/>
    <w:rsid w:val="00E8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06EE4D2D"/>
  <w15:chartTrackingRefBased/>
  <w15:docId w15:val="{154EE460-7AC7-40F2-AD65-431FB345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IVBETextNormalFett">
    <w:name w:val="IVBE_Text Normal + Fett"/>
    <w:basedOn w:val="IVBETextNormal"/>
    <w:pPr>
      <w:keepNext/>
    </w:pPr>
    <w:rPr>
      <w:rFonts w:eastAsia="Calibri" w:cs="Times New Roman"/>
      <w:b/>
      <w:bCs/>
      <w:lang w:eastAsia="en-US"/>
    </w:rPr>
  </w:style>
  <w:style w:type="paragraph" w:customStyle="1" w:styleId="abstandnachtabelle">
    <w:name w:val="_abstand_nach_tabelle"/>
    <w:basedOn w:val="Standard"/>
    <w:pPr>
      <w:spacing w:line="47" w:lineRule="exact"/>
    </w:pPr>
    <w:rPr>
      <w:b/>
      <w:sz w:val="17"/>
      <w:szCs w:val="17"/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%20Massnahmen%20der%20beruflichen%20Einglieder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CEA45-3A73-449A-AD10-2A38D9AF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 Massnahmen der beruflichen Eingliederung.dotx</Template>
  <TotalTime>0</TotalTime>
  <Pages>1</Pages>
  <Words>140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2023-05-08T07:17:00Z</dcterms:created>
  <dcterms:modified xsi:type="dcterms:W3CDTF">2023-05-08T07:17:00Z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